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275FD" w14:textId="2EB2B515" w:rsidR="00FA2BCC" w:rsidRPr="00FA2BCC" w:rsidRDefault="00F23850" w:rsidP="00601026">
      <w:pPr>
        <w:rPr>
          <w:b/>
          <w:bCs/>
          <w:noProof/>
          <w:color w:val="002060"/>
          <w:sz w:val="40"/>
          <w:szCs w:val="40"/>
        </w:rPr>
      </w:pPr>
      <w:r>
        <w:rPr>
          <w:b/>
          <w:bCs/>
          <w:noProof/>
          <w:color w:val="002060"/>
          <w:sz w:val="40"/>
          <w:szCs w:val="40"/>
        </w:rPr>
        <w:t>Platby kartou v</w:t>
      </w:r>
      <w:r w:rsidR="00624C05">
        <w:rPr>
          <w:b/>
          <w:bCs/>
          <w:noProof/>
          <w:color w:val="002060"/>
          <w:sz w:val="40"/>
          <w:szCs w:val="40"/>
        </w:rPr>
        <w:t> </w:t>
      </w:r>
      <w:r>
        <w:rPr>
          <w:b/>
          <w:bCs/>
          <w:noProof/>
          <w:color w:val="002060"/>
          <w:sz w:val="40"/>
          <w:szCs w:val="40"/>
        </w:rPr>
        <w:t>k</w:t>
      </w:r>
      <w:r w:rsidR="00624C05">
        <w:rPr>
          <w:b/>
          <w:bCs/>
          <w:noProof/>
          <w:color w:val="002060"/>
          <w:sz w:val="40"/>
          <w:szCs w:val="40"/>
        </w:rPr>
        <w:t>aranténě</w:t>
      </w:r>
      <w:r>
        <w:rPr>
          <w:b/>
          <w:bCs/>
          <w:noProof/>
          <w:color w:val="002060"/>
          <w:sz w:val="40"/>
          <w:szCs w:val="40"/>
        </w:rPr>
        <w:t xml:space="preserve">: </w:t>
      </w:r>
      <w:r w:rsidR="000B692E">
        <w:rPr>
          <w:b/>
          <w:bCs/>
          <w:noProof/>
          <w:color w:val="002060"/>
          <w:sz w:val="40"/>
          <w:szCs w:val="40"/>
        </w:rPr>
        <w:t>Če</w:t>
      </w:r>
      <w:r w:rsidR="006F757D">
        <w:rPr>
          <w:b/>
          <w:bCs/>
          <w:noProof/>
          <w:color w:val="002060"/>
          <w:sz w:val="40"/>
          <w:szCs w:val="40"/>
        </w:rPr>
        <w:t xml:space="preserve">ši </w:t>
      </w:r>
      <w:r w:rsidR="005E5C8B">
        <w:rPr>
          <w:b/>
          <w:bCs/>
          <w:noProof/>
          <w:color w:val="002060"/>
          <w:sz w:val="40"/>
          <w:szCs w:val="40"/>
        </w:rPr>
        <w:t xml:space="preserve">vzali útokem </w:t>
      </w:r>
      <w:r w:rsidR="003933C2">
        <w:rPr>
          <w:b/>
          <w:bCs/>
          <w:noProof/>
          <w:color w:val="002060"/>
          <w:sz w:val="40"/>
          <w:szCs w:val="40"/>
        </w:rPr>
        <w:t>cyklo</w:t>
      </w:r>
      <w:r w:rsidR="005E5C8B">
        <w:rPr>
          <w:b/>
          <w:bCs/>
          <w:noProof/>
          <w:color w:val="002060"/>
          <w:sz w:val="40"/>
          <w:szCs w:val="40"/>
        </w:rPr>
        <w:t>prodejny</w:t>
      </w:r>
      <w:bookmarkStart w:id="0" w:name="_GoBack"/>
      <w:bookmarkEnd w:id="0"/>
    </w:p>
    <w:p w14:paraId="6C6083A4" w14:textId="4D70D4BC" w:rsidR="003A3F74" w:rsidRDefault="00DF3ADC" w:rsidP="00601026">
      <w:pPr>
        <w:rPr>
          <w:b/>
          <w:color w:val="002060"/>
          <w:sz w:val="24"/>
          <w:szCs w:val="24"/>
        </w:rPr>
      </w:pPr>
      <w:r w:rsidRPr="00DF3ADC">
        <w:rPr>
          <w:b/>
          <w:color w:val="002060"/>
          <w:sz w:val="24"/>
          <w:szCs w:val="24"/>
        </w:rPr>
        <w:t>Prodejc</w:t>
      </w:r>
      <w:r w:rsidR="00764ADD">
        <w:rPr>
          <w:b/>
          <w:color w:val="002060"/>
          <w:sz w:val="24"/>
          <w:szCs w:val="24"/>
        </w:rPr>
        <w:t>ům</w:t>
      </w:r>
      <w:r w:rsidRPr="00DF3ADC">
        <w:rPr>
          <w:b/>
          <w:color w:val="002060"/>
          <w:sz w:val="24"/>
          <w:szCs w:val="24"/>
        </w:rPr>
        <w:t xml:space="preserve"> kol </w:t>
      </w:r>
      <w:r w:rsidR="00012F31">
        <w:rPr>
          <w:b/>
          <w:color w:val="002060"/>
          <w:sz w:val="24"/>
          <w:szCs w:val="24"/>
        </w:rPr>
        <w:t xml:space="preserve">a cyklistických potřeb </w:t>
      </w:r>
      <w:r w:rsidR="006F3085">
        <w:rPr>
          <w:b/>
          <w:color w:val="002060"/>
          <w:sz w:val="24"/>
          <w:szCs w:val="24"/>
        </w:rPr>
        <w:t xml:space="preserve">v době pandemie Covid-19 </w:t>
      </w:r>
      <w:r w:rsidR="00764ADD">
        <w:rPr>
          <w:b/>
          <w:color w:val="002060"/>
          <w:sz w:val="24"/>
          <w:szCs w:val="24"/>
        </w:rPr>
        <w:t xml:space="preserve">nečekaně výrazně </w:t>
      </w:r>
      <w:r w:rsidR="00622316">
        <w:rPr>
          <w:b/>
          <w:color w:val="002060"/>
          <w:sz w:val="24"/>
          <w:szCs w:val="24"/>
        </w:rPr>
        <w:t>rostly tržby.</w:t>
      </w:r>
      <w:r w:rsidR="00EC301C">
        <w:rPr>
          <w:b/>
          <w:color w:val="002060"/>
          <w:sz w:val="24"/>
          <w:szCs w:val="24"/>
        </w:rPr>
        <w:t xml:space="preserve"> </w:t>
      </w:r>
      <w:r w:rsidR="00622316">
        <w:rPr>
          <w:b/>
          <w:color w:val="002060"/>
          <w:sz w:val="24"/>
          <w:szCs w:val="24"/>
        </w:rPr>
        <w:t>V</w:t>
      </w:r>
      <w:r w:rsidR="00624C05">
        <w:rPr>
          <w:b/>
          <w:color w:val="002060"/>
          <w:sz w:val="24"/>
          <w:szCs w:val="24"/>
        </w:rPr>
        <w:t xml:space="preserve"> květnu </w:t>
      </w:r>
      <w:r w:rsidR="00622316">
        <w:rPr>
          <w:b/>
          <w:color w:val="002060"/>
          <w:sz w:val="24"/>
          <w:szCs w:val="24"/>
        </w:rPr>
        <w:t xml:space="preserve">byly </w:t>
      </w:r>
      <w:r w:rsidR="00624C05">
        <w:rPr>
          <w:b/>
          <w:color w:val="002060"/>
          <w:sz w:val="24"/>
          <w:szCs w:val="24"/>
        </w:rPr>
        <w:t xml:space="preserve">dokonce </w:t>
      </w:r>
      <w:r w:rsidRPr="00DF3ADC">
        <w:rPr>
          <w:b/>
          <w:color w:val="002060"/>
          <w:sz w:val="24"/>
          <w:szCs w:val="24"/>
        </w:rPr>
        <w:t>dvojnásob</w:t>
      </w:r>
      <w:r w:rsidR="000A3572">
        <w:rPr>
          <w:b/>
          <w:color w:val="002060"/>
          <w:sz w:val="24"/>
          <w:szCs w:val="24"/>
        </w:rPr>
        <w:t>ně meziročně vyšší.</w:t>
      </w:r>
      <w:r w:rsidR="00F23850">
        <w:rPr>
          <w:b/>
          <w:color w:val="002060"/>
          <w:sz w:val="24"/>
          <w:szCs w:val="24"/>
        </w:rPr>
        <w:t xml:space="preserve"> </w:t>
      </w:r>
      <w:r w:rsidR="00C87157">
        <w:rPr>
          <w:b/>
          <w:color w:val="002060"/>
          <w:sz w:val="24"/>
          <w:szCs w:val="24"/>
        </w:rPr>
        <w:t xml:space="preserve">Lidé </w:t>
      </w:r>
      <w:r w:rsidR="002F0640">
        <w:rPr>
          <w:b/>
          <w:color w:val="002060"/>
          <w:sz w:val="24"/>
          <w:szCs w:val="24"/>
        </w:rPr>
        <w:t>více</w:t>
      </w:r>
      <w:r w:rsidR="005F4F63">
        <w:rPr>
          <w:b/>
          <w:color w:val="002060"/>
          <w:sz w:val="24"/>
          <w:szCs w:val="24"/>
        </w:rPr>
        <w:t xml:space="preserve"> </w:t>
      </w:r>
      <w:r w:rsidR="00C87157">
        <w:rPr>
          <w:b/>
          <w:color w:val="002060"/>
          <w:sz w:val="24"/>
          <w:szCs w:val="24"/>
        </w:rPr>
        <w:t>utráceli i za gol</w:t>
      </w:r>
      <w:r w:rsidR="00720789">
        <w:rPr>
          <w:b/>
          <w:color w:val="002060"/>
          <w:sz w:val="24"/>
          <w:szCs w:val="24"/>
        </w:rPr>
        <w:t>f</w:t>
      </w:r>
      <w:r w:rsidR="005F4F63">
        <w:rPr>
          <w:b/>
          <w:color w:val="002060"/>
          <w:sz w:val="24"/>
          <w:szCs w:val="24"/>
        </w:rPr>
        <w:t xml:space="preserve"> a</w:t>
      </w:r>
      <w:r w:rsidR="00720789">
        <w:rPr>
          <w:b/>
          <w:color w:val="002060"/>
          <w:sz w:val="24"/>
          <w:szCs w:val="24"/>
        </w:rPr>
        <w:t xml:space="preserve"> sportovní </w:t>
      </w:r>
      <w:r w:rsidR="001D4A8E">
        <w:rPr>
          <w:b/>
          <w:color w:val="002060"/>
          <w:sz w:val="24"/>
          <w:szCs w:val="24"/>
        </w:rPr>
        <w:t>náčiní a oblečení</w:t>
      </w:r>
      <w:r w:rsidR="00720789">
        <w:rPr>
          <w:b/>
          <w:color w:val="002060"/>
          <w:sz w:val="24"/>
          <w:szCs w:val="24"/>
        </w:rPr>
        <w:t xml:space="preserve">. </w:t>
      </w:r>
      <w:r w:rsidR="009C6D55">
        <w:rPr>
          <w:b/>
          <w:color w:val="002060"/>
          <w:sz w:val="24"/>
          <w:szCs w:val="24"/>
        </w:rPr>
        <w:t xml:space="preserve">Naopak </w:t>
      </w:r>
      <w:r w:rsidR="005F4F63">
        <w:rPr>
          <w:b/>
          <w:color w:val="002060"/>
          <w:sz w:val="24"/>
          <w:szCs w:val="24"/>
        </w:rPr>
        <w:t xml:space="preserve">příjmy </w:t>
      </w:r>
      <w:r w:rsidR="004F55B0">
        <w:rPr>
          <w:b/>
          <w:color w:val="002060"/>
          <w:sz w:val="24"/>
          <w:szCs w:val="24"/>
        </w:rPr>
        <w:t>za kulturní vyžití</w:t>
      </w:r>
      <w:r w:rsidR="0038245E">
        <w:rPr>
          <w:b/>
          <w:color w:val="002060"/>
          <w:sz w:val="24"/>
          <w:szCs w:val="24"/>
        </w:rPr>
        <w:t xml:space="preserve"> </w:t>
      </w:r>
      <w:r w:rsidR="00555E9E">
        <w:rPr>
          <w:b/>
          <w:color w:val="002060"/>
          <w:sz w:val="24"/>
          <w:szCs w:val="24"/>
        </w:rPr>
        <w:t xml:space="preserve">šly </w:t>
      </w:r>
      <w:r w:rsidR="005E3BAD">
        <w:rPr>
          <w:b/>
          <w:color w:val="002060"/>
          <w:sz w:val="24"/>
          <w:szCs w:val="24"/>
        </w:rPr>
        <w:t xml:space="preserve">vzhledem k uzavřeným </w:t>
      </w:r>
      <w:r w:rsidR="00DD3418">
        <w:rPr>
          <w:b/>
          <w:color w:val="002060"/>
          <w:sz w:val="24"/>
          <w:szCs w:val="24"/>
        </w:rPr>
        <w:t xml:space="preserve">hledištím </w:t>
      </w:r>
      <w:r w:rsidR="0000772E">
        <w:rPr>
          <w:b/>
          <w:color w:val="002060"/>
          <w:sz w:val="24"/>
          <w:szCs w:val="24"/>
        </w:rPr>
        <w:t>kin,</w:t>
      </w:r>
      <w:r w:rsidR="00393C43">
        <w:rPr>
          <w:b/>
          <w:color w:val="002060"/>
          <w:sz w:val="24"/>
          <w:szCs w:val="24"/>
        </w:rPr>
        <w:t xml:space="preserve"> divadel a koncertních sálů </w:t>
      </w:r>
      <w:r w:rsidR="00555E9E">
        <w:rPr>
          <w:b/>
          <w:color w:val="002060"/>
          <w:sz w:val="24"/>
          <w:szCs w:val="24"/>
        </w:rPr>
        <w:t>strmě dolů</w:t>
      </w:r>
      <w:r w:rsidR="00382589">
        <w:rPr>
          <w:b/>
          <w:color w:val="002060"/>
          <w:sz w:val="24"/>
          <w:szCs w:val="24"/>
        </w:rPr>
        <w:t xml:space="preserve">. Výjimkou byly </w:t>
      </w:r>
      <w:r w:rsidR="00AB4638">
        <w:rPr>
          <w:b/>
          <w:color w:val="002060"/>
          <w:sz w:val="24"/>
          <w:szCs w:val="24"/>
        </w:rPr>
        <w:t xml:space="preserve">díky online prodejům obchody s </w:t>
      </w:r>
      <w:r w:rsidR="00382589">
        <w:rPr>
          <w:b/>
          <w:color w:val="002060"/>
          <w:sz w:val="24"/>
          <w:szCs w:val="24"/>
        </w:rPr>
        <w:t>hudb</w:t>
      </w:r>
      <w:r w:rsidR="00AB4638">
        <w:rPr>
          <w:b/>
          <w:color w:val="002060"/>
          <w:sz w:val="24"/>
          <w:szCs w:val="24"/>
        </w:rPr>
        <w:t>ou</w:t>
      </w:r>
      <w:r w:rsidR="00382589">
        <w:rPr>
          <w:b/>
          <w:color w:val="002060"/>
          <w:sz w:val="24"/>
          <w:szCs w:val="24"/>
        </w:rPr>
        <w:t xml:space="preserve"> a knih</w:t>
      </w:r>
      <w:r w:rsidR="00AB4638">
        <w:rPr>
          <w:b/>
          <w:color w:val="002060"/>
          <w:sz w:val="24"/>
          <w:szCs w:val="24"/>
        </w:rPr>
        <w:t>ami</w:t>
      </w:r>
      <w:r w:rsidR="00383D06">
        <w:rPr>
          <w:b/>
          <w:color w:val="002060"/>
          <w:sz w:val="24"/>
          <w:szCs w:val="24"/>
        </w:rPr>
        <w:t xml:space="preserve">, vyplývá ze statistik </w:t>
      </w:r>
      <w:r w:rsidR="002B3F0D">
        <w:rPr>
          <w:b/>
          <w:color w:val="002060"/>
          <w:sz w:val="24"/>
          <w:szCs w:val="24"/>
        </w:rPr>
        <w:t xml:space="preserve">karetních </w:t>
      </w:r>
      <w:r w:rsidR="00383D06">
        <w:rPr>
          <w:b/>
          <w:color w:val="002060"/>
          <w:sz w:val="24"/>
          <w:szCs w:val="24"/>
        </w:rPr>
        <w:t>plateb v</w:t>
      </w:r>
      <w:r w:rsidR="0059314C">
        <w:rPr>
          <w:b/>
          <w:color w:val="002060"/>
          <w:sz w:val="24"/>
          <w:szCs w:val="24"/>
        </w:rPr>
        <w:t> </w:t>
      </w:r>
      <w:r w:rsidR="00383D06">
        <w:rPr>
          <w:b/>
          <w:color w:val="002060"/>
          <w:sz w:val="24"/>
          <w:szCs w:val="24"/>
        </w:rPr>
        <w:t>ČSOB</w:t>
      </w:r>
      <w:r w:rsidR="0059314C">
        <w:rPr>
          <w:b/>
          <w:color w:val="002060"/>
          <w:sz w:val="24"/>
          <w:szCs w:val="24"/>
        </w:rPr>
        <w:t xml:space="preserve"> v oblasti volného času</w:t>
      </w:r>
      <w:r w:rsidR="00E45D3F">
        <w:rPr>
          <w:b/>
          <w:color w:val="002060"/>
          <w:sz w:val="24"/>
          <w:szCs w:val="24"/>
        </w:rPr>
        <w:t xml:space="preserve"> od března do května</w:t>
      </w:r>
      <w:r w:rsidR="00383D06">
        <w:rPr>
          <w:b/>
          <w:color w:val="002060"/>
          <w:sz w:val="24"/>
          <w:szCs w:val="24"/>
        </w:rPr>
        <w:t>.</w:t>
      </w:r>
    </w:p>
    <w:p w14:paraId="224AA540" w14:textId="678FB51D" w:rsidR="00AF5CD6" w:rsidRDefault="00E311BA" w:rsidP="00601026">
      <w:r w:rsidRPr="00E311BA">
        <w:rPr>
          <w:bCs/>
          <w:i/>
          <w:iCs/>
          <w:color w:val="002060"/>
          <w:sz w:val="24"/>
          <w:szCs w:val="24"/>
        </w:rPr>
        <w:t>„</w:t>
      </w:r>
      <w:r w:rsidR="00FA2BCC">
        <w:rPr>
          <w:bCs/>
          <w:i/>
          <w:iCs/>
          <w:color w:val="002060"/>
          <w:sz w:val="24"/>
          <w:szCs w:val="24"/>
        </w:rPr>
        <w:t xml:space="preserve">Zatímco </w:t>
      </w:r>
      <w:r w:rsidR="00E30A3F">
        <w:rPr>
          <w:bCs/>
          <w:i/>
          <w:iCs/>
          <w:color w:val="002060"/>
          <w:sz w:val="24"/>
          <w:szCs w:val="24"/>
        </w:rPr>
        <w:t xml:space="preserve">ještě v březnu cykloprodejny </w:t>
      </w:r>
      <w:r w:rsidR="001071DD">
        <w:rPr>
          <w:bCs/>
          <w:i/>
          <w:iCs/>
          <w:color w:val="002060"/>
          <w:sz w:val="24"/>
          <w:szCs w:val="24"/>
        </w:rPr>
        <w:t>musel</w:t>
      </w:r>
      <w:r w:rsidR="000D56D4">
        <w:rPr>
          <w:bCs/>
          <w:i/>
          <w:iCs/>
          <w:color w:val="002060"/>
          <w:sz w:val="24"/>
          <w:szCs w:val="24"/>
        </w:rPr>
        <w:t>y</w:t>
      </w:r>
      <w:r w:rsidR="001071DD">
        <w:rPr>
          <w:bCs/>
          <w:i/>
          <w:iCs/>
          <w:color w:val="002060"/>
          <w:sz w:val="24"/>
          <w:szCs w:val="24"/>
        </w:rPr>
        <w:t xml:space="preserve"> </w:t>
      </w:r>
      <w:r w:rsidR="00E30A3F">
        <w:rPr>
          <w:bCs/>
          <w:i/>
          <w:iCs/>
          <w:color w:val="002060"/>
          <w:sz w:val="24"/>
          <w:szCs w:val="24"/>
        </w:rPr>
        <w:t>sčíta</w:t>
      </w:r>
      <w:r w:rsidR="001071DD">
        <w:rPr>
          <w:bCs/>
          <w:i/>
          <w:iCs/>
          <w:color w:val="002060"/>
          <w:sz w:val="24"/>
          <w:szCs w:val="24"/>
        </w:rPr>
        <w:t>t</w:t>
      </w:r>
      <w:r w:rsidR="00E30A3F">
        <w:rPr>
          <w:bCs/>
          <w:i/>
          <w:iCs/>
          <w:color w:val="002060"/>
          <w:sz w:val="24"/>
          <w:szCs w:val="24"/>
        </w:rPr>
        <w:t xml:space="preserve"> ztráty, </w:t>
      </w:r>
      <w:r w:rsidR="00534280">
        <w:rPr>
          <w:bCs/>
          <w:i/>
          <w:iCs/>
          <w:color w:val="002060"/>
          <w:sz w:val="24"/>
          <w:szCs w:val="24"/>
        </w:rPr>
        <w:t xml:space="preserve">ukazují naše data, že </w:t>
      </w:r>
      <w:r w:rsidR="00E30A3F">
        <w:rPr>
          <w:bCs/>
          <w:i/>
          <w:iCs/>
          <w:color w:val="002060"/>
          <w:sz w:val="24"/>
          <w:szCs w:val="24"/>
        </w:rPr>
        <w:t xml:space="preserve">v dubnu </w:t>
      </w:r>
      <w:r w:rsidR="001C40AE">
        <w:rPr>
          <w:bCs/>
          <w:i/>
          <w:iCs/>
          <w:color w:val="002060"/>
          <w:sz w:val="24"/>
          <w:szCs w:val="24"/>
        </w:rPr>
        <w:t xml:space="preserve">po uvolnění zákazu </w:t>
      </w:r>
      <w:r w:rsidR="00D37F80">
        <w:rPr>
          <w:bCs/>
          <w:i/>
          <w:iCs/>
          <w:color w:val="002060"/>
          <w:sz w:val="24"/>
          <w:szCs w:val="24"/>
        </w:rPr>
        <w:t xml:space="preserve">prodeje </w:t>
      </w:r>
      <w:r w:rsidR="00E30A3F">
        <w:rPr>
          <w:bCs/>
          <w:i/>
          <w:iCs/>
          <w:color w:val="002060"/>
          <w:sz w:val="24"/>
          <w:szCs w:val="24"/>
        </w:rPr>
        <w:t xml:space="preserve">nastal obrat </w:t>
      </w:r>
      <w:r w:rsidR="006D4390">
        <w:rPr>
          <w:bCs/>
          <w:i/>
          <w:iCs/>
          <w:color w:val="002060"/>
          <w:sz w:val="24"/>
          <w:szCs w:val="24"/>
        </w:rPr>
        <w:t xml:space="preserve">a v květnu </w:t>
      </w:r>
      <w:r w:rsidR="001071DD">
        <w:rPr>
          <w:bCs/>
          <w:i/>
          <w:iCs/>
          <w:color w:val="002060"/>
          <w:sz w:val="24"/>
          <w:szCs w:val="24"/>
        </w:rPr>
        <w:t xml:space="preserve">už </w:t>
      </w:r>
      <w:r w:rsidR="006D4390">
        <w:rPr>
          <w:bCs/>
          <w:i/>
          <w:iCs/>
          <w:color w:val="002060"/>
          <w:sz w:val="24"/>
          <w:szCs w:val="24"/>
        </w:rPr>
        <w:t>nevěděl</w:t>
      </w:r>
      <w:r w:rsidR="000D56D4">
        <w:rPr>
          <w:bCs/>
          <w:i/>
          <w:iCs/>
          <w:color w:val="002060"/>
          <w:sz w:val="24"/>
          <w:szCs w:val="24"/>
        </w:rPr>
        <w:t>y</w:t>
      </w:r>
      <w:r w:rsidR="006D4390">
        <w:rPr>
          <w:bCs/>
          <w:i/>
          <w:iCs/>
          <w:color w:val="002060"/>
          <w:sz w:val="24"/>
          <w:szCs w:val="24"/>
        </w:rPr>
        <w:t xml:space="preserve"> kam dřív skočit.</w:t>
      </w:r>
      <w:r w:rsidR="002303F3">
        <w:rPr>
          <w:bCs/>
          <w:i/>
          <w:iCs/>
          <w:color w:val="002060"/>
          <w:sz w:val="24"/>
          <w:szCs w:val="24"/>
        </w:rPr>
        <w:t xml:space="preserve"> </w:t>
      </w:r>
      <w:r w:rsidR="00534280">
        <w:rPr>
          <w:bCs/>
          <w:i/>
          <w:iCs/>
          <w:color w:val="002060"/>
          <w:sz w:val="24"/>
          <w:szCs w:val="24"/>
        </w:rPr>
        <w:t>Nouzový stav tak paradoxně přinesl do cykloprodejen více klientů</w:t>
      </w:r>
      <w:r w:rsidR="00EE77C1">
        <w:rPr>
          <w:bCs/>
          <w:i/>
          <w:iCs/>
          <w:color w:val="002060"/>
          <w:sz w:val="24"/>
          <w:szCs w:val="24"/>
        </w:rPr>
        <w:t xml:space="preserve">, jelikož </w:t>
      </w:r>
      <w:r w:rsidR="007965AB">
        <w:rPr>
          <w:bCs/>
          <w:i/>
          <w:iCs/>
          <w:color w:val="002060"/>
          <w:sz w:val="24"/>
          <w:szCs w:val="24"/>
        </w:rPr>
        <w:t>cyklistika</w:t>
      </w:r>
      <w:r w:rsidR="00FA2BCC" w:rsidRPr="0085045A">
        <w:rPr>
          <w:bCs/>
          <w:i/>
          <w:iCs/>
          <w:color w:val="002060"/>
          <w:sz w:val="24"/>
          <w:szCs w:val="24"/>
        </w:rPr>
        <w:t xml:space="preserve"> </w:t>
      </w:r>
      <w:r w:rsidR="007965AB">
        <w:rPr>
          <w:bCs/>
          <w:i/>
          <w:iCs/>
          <w:color w:val="002060"/>
          <w:sz w:val="24"/>
          <w:szCs w:val="24"/>
        </w:rPr>
        <w:t xml:space="preserve">se vedle </w:t>
      </w:r>
      <w:r w:rsidR="00FA2BCC" w:rsidRPr="0085045A">
        <w:rPr>
          <w:bCs/>
          <w:i/>
          <w:iCs/>
          <w:color w:val="002060"/>
          <w:sz w:val="24"/>
          <w:szCs w:val="24"/>
        </w:rPr>
        <w:t>běh</w:t>
      </w:r>
      <w:r w:rsidR="007965AB">
        <w:rPr>
          <w:bCs/>
          <w:i/>
          <w:iCs/>
          <w:color w:val="002060"/>
          <w:sz w:val="24"/>
          <w:szCs w:val="24"/>
        </w:rPr>
        <w:t xml:space="preserve">u </w:t>
      </w:r>
      <w:r w:rsidR="00EE77C1">
        <w:rPr>
          <w:bCs/>
          <w:i/>
          <w:iCs/>
          <w:color w:val="002060"/>
          <w:sz w:val="24"/>
          <w:szCs w:val="24"/>
        </w:rPr>
        <w:t>stal</w:t>
      </w:r>
      <w:r w:rsidR="00D01E19">
        <w:rPr>
          <w:bCs/>
          <w:i/>
          <w:iCs/>
          <w:color w:val="002060"/>
          <w:sz w:val="24"/>
          <w:szCs w:val="24"/>
        </w:rPr>
        <w:t>a</w:t>
      </w:r>
      <w:r w:rsidR="00FA2BCC" w:rsidRPr="0085045A">
        <w:rPr>
          <w:bCs/>
          <w:i/>
          <w:iCs/>
          <w:color w:val="002060"/>
          <w:sz w:val="24"/>
          <w:szCs w:val="24"/>
        </w:rPr>
        <w:t xml:space="preserve"> na </w:t>
      </w:r>
      <w:r w:rsidR="00534280">
        <w:rPr>
          <w:bCs/>
          <w:i/>
          <w:iCs/>
          <w:color w:val="002060"/>
          <w:sz w:val="24"/>
          <w:szCs w:val="24"/>
        </w:rPr>
        <w:t xml:space="preserve">poměrně </w:t>
      </w:r>
      <w:r w:rsidR="00FA2BCC" w:rsidRPr="0085045A">
        <w:rPr>
          <w:bCs/>
          <w:i/>
          <w:iCs/>
          <w:color w:val="002060"/>
          <w:sz w:val="24"/>
          <w:szCs w:val="24"/>
        </w:rPr>
        <w:t xml:space="preserve">dlouhou dobu </w:t>
      </w:r>
      <w:r w:rsidR="00534280">
        <w:rPr>
          <w:bCs/>
          <w:i/>
          <w:iCs/>
          <w:color w:val="002060"/>
          <w:sz w:val="24"/>
          <w:szCs w:val="24"/>
        </w:rPr>
        <w:t>jedním z mála</w:t>
      </w:r>
      <w:r w:rsidR="00534280" w:rsidRPr="0085045A">
        <w:rPr>
          <w:bCs/>
          <w:i/>
          <w:iCs/>
          <w:color w:val="002060"/>
          <w:sz w:val="24"/>
          <w:szCs w:val="24"/>
        </w:rPr>
        <w:t xml:space="preserve"> sport</w:t>
      </w:r>
      <w:r w:rsidR="00534280">
        <w:rPr>
          <w:bCs/>
          <w:i/>
          <w:iCs/>
          <w:color w:val="002060"/>
          <w:sz w:val="24"/>
          <w:szCs w:val="24"/>
        </w:rPr>
        <w:t>ů</w:t>
      </w:r>
      <w:r w:rsidR="00FA2BCC" w:rsidRPr="0085045A">
        <w:rPr>
          <w:bCs/>
          <w:i/>
          <w:iCs/>
          <w:color w:val="002060"/>
          <w:sz w:val="24"/>
          <w:szCs w:val="24"/>
        </w:rPr>
        <w:t>, kter</w:t>
      </w:r>
      <w:r w:rsidR="00D01E19">
        <w:rPr>
          <w:bCs/>
          <w:i/>
          <w:iCs/>
          <w:color w:val="002060"/>
          <w:sz w:val="24"/>
          <w:szCs w:val="24"/>
        </w:rPr>
        <w:t>ý</w:t>
      </w:r>
      <w:r w:rsidR="00FA2BCC" w:rsidRPr="0085045A">
        <w:rPr>
          <w:bCs/>
          <w:i/>
          <w:iCs/>
          <w:color w:val="002060"/>
          <w:sz w:val="24"/>
          <w:szCs w:val="24"/>
        </w:rPr>
        <w:t xml:space="preserve"> š</w:t>
      </w:r>
      <w:r w:rsidR="009C09F2">
        <w:rPr>
          <w:bCs/>
          <w:i/>
          <w:iCs/>
          <w:color w:val="002060"/>
          <w:sz w:val="24"/>
          <w:szCs w:val="24"/>
        </w:rPr>
        <w:t>e</w:t>
      </w:r>
      <w:r w:rsidR="00FA2BCC" w:rsidRPr="0085045A">
        <w:rPr>
          <w:bCs/>
          <w:i/>
          <w:iCs/>
          <w:color w:val="002060"/>
          <w:sz w:val="24"/>
          <w:szCs w:val="24"/>
        </w:rPr>
        <w:t>l provozovat,“</w:t>
      </w:r>
      <w:r w:rsidR="00FA2BCC" w:rsidRPr="00AF5CD6">
        <w:rPr>
          <w:bCs/>
          <w:color w:val="002060"/>
          <w:sz w:val="24"/>
          <w:szCs w:val="24"/>
        </w:rPr>
        <w:t xml:space="preserve"> </w:t>
      </w:r>
      <w:r w:rsidRPr="00E311BA">
        <w:rPr>
          <w:bCs/>
          <w:color w:val="002060"/>
          <w:sz w:val="24"/>
          <w:szCs w:val="24"/>
        </w:rPr>
        <w:t>uvedl Jan Sadil, člen představenstva ČSOB zodpovědný za retail.</w:t>
      </w:r>
      <w:r w:rsidR="00AF5CD6" w:rsidRPr="00AF5CD6">
        <w:t xml:space="preserve"> </w:t>
      </w:r>
    </w:p>
    <w:p w14:paraId="1C1632DC" w14:textId="3F175605" w:rsidR="00604207" w:rsidRDefault="00D37F80" w:rsidP="00601026">
      <w:pPr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>Za</w:t>
      </w:r>
      <w:r w:rsidR="00AF5CD6" w:rsidRPr="00AF5CD6">
        <w:rPr>
          <w:bCs/>
          <w:color w:val="002060"/>
          <w:sz w:val="24"/>
          <w:szCs w:val="24"/>
        </w:rPr>
        <w:t xml:space="preserve"> břez</w:t>
      </w:r>
      <w:r>
        <w:rPr>
          <w:bCs/>
          <w:color w:val="002060"/>
          <w:sz w:val="24"/>
          <w:szCs w:val="24"/>
        </w:rPr>
        <w:t>e</w:t>
      </w:r>
      <w:r w:rsidR="00AF5CD6" w:rsidRPr="00AF5CD6">
        <w:rPr>
          <w:bCs/>
          <w:color w:val="002060"/>
          <w:sz w:val="24"/>
          <w:szCs w:val="24"/>
        </w:rPr>
        <w:t xml:space="preserve">n tržby prodejců </w:t>
      </w:r>
      <w:r w:rsidR="009C09F2">
        <w:rPr>
          <w:bCs/>
          <w:color w:val="002060"/>
          <w:sz w:val="24"/>
          <w:szCs w:val="24"/>
        </w:rPr>
        <w:t>b</w:t>
      </w:r>
      <w:r w:rsidR="00BE13A5">
        <w:rPr>
          <w:bCs/>
          <w:color w:val="002060"/>
          <w:sz w:val="24"/>
          <w:szCs w:val="24"/>
        </w:rPr>
        <w:t>i</w:t>
      </w:r>
      <w:r w:rsidR="009C09F2">
        <w:rPr>
          <w:bCs/>
          <w:color w:val="002060"/>
          <w:sz w:val="24"/>
          <w:szCs w:val="24"/>
        </w:rPr>
        <w:t>c</w:t>
      </w:r>
      <w:r w:rsidR="00BE13A5">
        <w:rPr>
          <w:bCs/>
          <w:color w:val="002060"/>
          <w:sz w:val="24"/>
          <w:szCs w:val="24"/>
        </w:rPr>
        <w:t>y</w:t>
      </w:r>
      <w:r w:rsidR="009C09F2">
        <w:rPr>
          <w:bCs/>
          <w:color w:val="002060"/>
          <w:sz w:val="24"/>
          <w:szCs w:val="24"/>
        </w:rPr>
        <w:t>klů</w:t>
      </w:r>
      <w:r w:rsidR="00AF5CD6" w:rsidRPr="00AF5CD6">
        <w:rPr>
          <w:bCs/>
          <w:color w:val="002060"/>
          <w:sz w:val="24"/>
          <w:szCs w:val="24"/>
        </w:rPr>
        <w:t xml:space="preserve"> meziročně pad</w:t>
      </w:r>
      <w:r w:rsidR="00A45C05">
        <w:rPr>
          <w:bCs/>
          <w:color w:val="002060"/>
          <w:sz w:val="24"/>
          <w:szCs w:val="24"/>
        </w:rPr>
        <w:t>a</w:t>
      </w:r>
      <w:r>
        <w:rPr>
          <w:bCs/>
          <w:color w:val="002060"/>
          <w:sz w:val="24"/>
          <w:szCs w:val="24"/>
        </w:rPr>
        <w:t>l</w:t>
      </w:r>
      <w:r w:rsidR="00AF5CD6" w:rsidRPr="00AF5CD6">
        <w:rPr>
          <w:bCs/>
          <w:color w:val="002060"/>
          <w:sz w:val="24"/>
          <w:szCs w:val="24"/>
        </w:rPr>
        <w:t xml:space="preserve">y o takřka polovinu, </w:t>
      </w:r>
      <w:r w:rsidR="008C5493">
        <w:rPr>
          <w:bCs/>
          <w:color w:val="002060"/>
          <w:sz w:val="24"/>
          <w:szCs w:val="24"/>
        </w:rPr>
        <w:t xml:space="preserve">ovšem </w:t>
      </w:r>
      <w:r w:rsidR="00AF5CD6" w:rsidRPr="00AF5CD6">
        <w:rPr>
          <w:bCs/>
          <w:color w:val="002060"/>
          <w:sz w:val="24"/>
          <w:szCs w:val="24"/>
        </w:rPr>
        <w:t xml:space="preserve">v dubnu </w:t>
      </w:r>
      <w:r w:rsidR="008C5493">
        <w:rPr>
          <w:bCs/>
          <w:color w:val="002060"/>
          <w:sz w:val="24"/>
          <w:szCs w:val="24"/>
        </w:rPr>
        <w:t xml:space="preserve">už vyskočily o </w:t>
      </w:r>
      <w:r w:rsidR="00AF5CD6" w:rsidRPr="00AF5CD6">
        <w:rPr>
          <w:bCs/>
          <w:color w:val="002060"/>
          <w:sz w:val="24"/>
          <w:szCs w:val="24"/>
        </w:rPr>
        <w:t>dvě třetiny a v</w:t>
      </w:r>
      <w:r w:rsidR="008C5493">
        <w:rPr>
          <w:bCs/>
          <w:color w:val="002060"/>
          <w:sz w:val="24"/>
          <w:szCs w:val="24"/>
        </w:rPr>
        <w:t> </w:t>
      </w:r>
      <w:r w:rsidR="00AF5CD6" w:rsidRPr="00AF5CD6">
        <w:rPr>
          <w:bCs/>
          <w:color w:val="002060"/>
          <w:sz w:val="24"/>
          <w:szCs w:val="24"/>
        </w:rPr>
        <w:t>květnu</w:t>
      </w:r>
      <w:r w:rsidR="008C5493">
        <w:rPr>
          <w:bCs/>
          <w:color w:val="002060"/>
          <w:sz w:val="24"/>
          <w:szCs w:val="24"/>
        </w:rPr>
        <w:t xml:space="preserve"> přišlo </w:t>
      </w:r>
      <w:r w:rsidR="00D43AF2">
        <w:rPr>
          <w:bCs/>
          <w:color w:val="002060"/>
          <w:sz w:val="24"/>
          <w:szCs w:val="24"/>
        </w:rPr>
        <w:t xml:space="preserve">zmíněné </w:t>
      </w:r>
      <w:r w:rsidR="008C5493">
        <w:rPr>
          <w:bCs/>
          <w:color w:val="002060"/>
          <w:sz w:val="24"/>
          <w:szCs w:val="24"/>
        </w:rPr>
        <w:t>zdvojnásobení</w:t>
      </w:r>
      <w:r w:rsidR="00AE0795">
        <w:rPr>
          <w:bCs/>
          <w:color w:val="002060"/>
          <w:sz w:val="24"/>
          <w:szCs w:val="24"/>
        </w:rPr>
        <w:t xml:space="preserve">. </w:t>
      </w:r>
      <w:r w:rsidR="00F204F5">
        <w:rPr>
          <w:bCs/>
          <w:color w:val="002060"/>
          <w:sz w:val="24"/>
          <w:szCs w:val="24"/>
        </w:rPr>
        <w:t>Poměrně brzké</w:t>
      </w:r>
      <w:r w:rsidR="00E059E5">
        <w:rPr>
          <w:bCs/>
          <w:color w:val="002060"/>
          <w:sz w:val="24"/>
          <w:szCs w:val="24"/>
        </w:rPr>
        <w:t xml:space="preserve"> z</w:t>
      </w:r>
      <w:r w:rsidR="008E188B">
        <w:rPr>
          <w:bCs/>
          <w:color w:val="002060"/>
          <w:sz w:val="24"/>
          <w:szCs w:val="24"/>
        </w:rPr>
        <w:t xml:space="preserve">novuotevření </w:t>
      </w:r>
      <w:r w:rsidR="007E5B9F">
        <w:rPr>
          <w:bCs/>
          <w:color w:val="002060"/>
          <w:sz w:val="24"/>
          <w:szCs w:val="24"/>
        </w:rPr>
        <w:t>venkovní</w:t>
      </w:r>
      <w:r w:rsidR="00ED56DF">
        <w:rPr>
          <w:bCs/>
          <w:color w:val="002060"/>
          <w:sz w:val="24"/>
          <w:szCs w:val="24"/>
        </w:rPr>
        <w:t xml:space="preserve">ch sportovišť </w:t>
      </w:r>
      <w:r w:rsidR="00604207">
        <w:rPr>
          <w:bCs/>
          <w:color w:val="002060"/>
          <w:sz w:val="24"/>
          <w:szCs w:val="24"/>
        </w:rPr>
        <w:t>pomohlo golfovým areá</w:t>
      </w:r>
      <w:r w:rsidR="009C1F24">
        <w:rPr>
          <w:bCs/>
          <w:color w:val="002060"/>
          <w:sz w:val="24"/>
          <w:szCs w:val="24"/>
        </w:rPr>
        <w:t xml:space="preserve">lům, </w:t>
      </w:r>
      <w:r w:rsidR="00604207">
        <w:rPr>
          <w:bCs/>
          <w:color w:val="002060"/>
          <w:sz w:val="24"/>
          <w:szCs w:val="24"/>
        </w:rPr>
        <w:t xml:space="preserve">kde </w:t>
      </w:r>
      <w:r w:rsidR="009C1F24">
        <w:rPr>
          <w:bCs/>
          <w:color w:val="002060"/>
          <w:sz w:val="24"/>
          <w:szCs w:val="24"/>
        </w:rPr>
        <w:t xml:space="preserve">po </w:t>
      </w:r>
      <w:r w:rsidR="00604207">
        <w:rPr>
          <w:bCs/>
          <w:color w:val="002060"/>
          <w:sz w:val="24"/>
          <w:szCs w:val="24"/>
        </w:rPr>
        <w:t>poloviční</w:t>
      </w:r>
      <w:r w:rsidR="009C1F24">
        <w:rPr>
          <w:bCs/>
          <w:color w:val="002060"/>
          <w:sz w:val="24"/>
          <w:szCs w:val="24"/>
        </w:rPr>
        <w:t>m</w:t>
      </w:r>
      <w:r w:rsidR="00604207">
        <w:rPr>
          <w:bCs/>
          <w:color w:val="002060"/>
          <w:sz w:val="24"/>
          <w:szCs w:val="24"/>
        </w:rPr>
        <w:t xml:space="preserve"> propad</w:t>
      </w:r>
      <w:r w:rsidR="009C1F24">
        <w:rPr>
          <w:bCs/>
          <w:color w:val="002060"/>
          <w:sz w:val="24"/>
          <w:szCs w:val="24"/>
        </w:rPr>
        <w:t>u</w:t>
      </w:r>
      <w:r w:rsidR="00604207">
        <w:rPr>
          <w:bCs/>
          <w:color w:val="002060"/>
          <w:sz w:val="24"/>
          <w:szCs w:val="24"/>
        </w:rPr>
        <w:t xml:space="preserve"> tržeb </w:t>
      </w:r>
      <w:r w:rsidR="009C1F24">
        <w:rPr>
          <w:bCs/>
          <w:color w:val="002060"/>
          <w:sz w:val="24"/>
          <w:szCs w:val="24"/>
        </w:rPr>
        <w:t xml:space="preserve">v březnu </w:t>
      </w:r>
      <w:r w:rsidR="001A0164">
        <w:rPr>
          <w:bCs/>
          <w:color w:val="002060"/>
          <w:sz w:val="24"/>
          <w:szCs w:val="24"/>
        </w:rPr>
        <w:t xml:space="preserve">přišel </w:t>
      </w:r>
      <w:r w:rsidR="00604207">
        <w:rPr>
          <w:bCs/>
          <w:color w:val="002060"/>
          <w:sz w:val="24"/>
          <w:szCs w:val="24"/>
        </w:rPr>
        <w:t>dubn</w:t>
      </w:r>
      <w:r w:rsidR="001A0164">
        <w:rPr>
          <w:bCs/>
          <w:color w:val="002060"/>
          <w:sz w:val="24"/>
          <w:szCs w:val="24"/>
        </w:rPr>
        <w:t>ový</w:t>
      </w:r>
      <w:r w:rsidR="00604207">
        <w:rPr>
          <w:bCs/>
          <w:color w:val="002060"/>
          <w:sz w:val="24"/>
          <w:szCs w:val="24"/>
        </w:rPr>
        <w:t xml:space="preserve"> </w:t>
      </w:r>
      <w:r w:rsidR="001A0164">
        <w:rPr>
          <w:bCs/>
          <w:color w:val="002060"/>
          <w:sz w:val="24"/>
          <w:szCs w:val="24"/>
        </w:rPr>
        <w:t xml:space="preserve">růst </w:t>
      </w:r>
      <w:r w:rsidR="00604207">
        <w:rPr>
          <w:bCs/>
          <w:color w:val="002060"/>
          <w:sz w:val="24"/>
          <w:szCs w:val="24"/>
        </w:rPr>
        <w:t>o 14 procent</w:t>
      </w:r>
      <w:r w:rsidR="001A0164">
        <w:rPr>
          <w:bCs/>
          <w:color w:val="002060"/>
          <w:sz w:val="24"/>
          <w:szCs w:val="24"/>
        </w:rPr>
        <w:t xml:space="preserve"> a</w:t>
      </w:r>
      <w:r w:rsidR="00604207">
        <w:rPr>
          <w:bCs/>
          <w:color w:val="002060"/>
          <w:sz w:val="24"/>
          <w:szCs w:val="24"/>
        </w:rPr>
        <w:t xml:space="preserve"> </w:t>
      </w:r>
      <w:r w:rsidR="00D07A83">
        <w:rPr>
          <w:bCs/>
          <w:color w:val="002060"/>
          <w:sz w:val="24"/>
          <w:szCs w:val="24"/>
        </w:rPr>
        <w:t xml:space="preserve">následně </w:t>
      </w:r>
      <w:r w:rsidR="001A0164">
        <w:rPr>
          <w:bCs/>
          <w:color w:val="002060"/>
          <w:sz w:val="24"/>
          <w:szCs w:val="24"/>
        </w:rPr>
        <w:t>květn</w:t>
      </w:r>
      <w:r w:rsidR="004C4341">
        <w:rPr>
          <w:bCs/>
          <w:color w:val="002060"/>
          <w:sz w:val="24"/>
          <w:szCs w:val="24"/>
        </w:rPr>
        <w:t>ový</w:t>
      </w:r>
      <w:r w:rsidR="001A0164">
        <w:rPr>
          <w:bCs/>
          <w:color w:val="002060"/>
          <w:sz w:val="24"/>
          <w:szCs w:val="24"/>
        </w:rPr>
        <w:t xml:space="preserve"> o 40 procent</w:t>
      </w:r>
      <w:r w:rsidR="00604207">
        <w:rPr>
          <w:bCs/>
          <w:color w:val="002060"/>
          <w:sz w:val="24"/>
          <w:szCs w:val="24"/>
        </w:rPr>
        <w:t>.</w:t>
      </w:r>
    </w:p>
    <w:p w14:paraId="68B51489" w14:textId="0F241A57" w:rsidR="007607FA" w:rsidRDefault="00884F4D" w:rsidP="00601026">
      <w:pPr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 xml:space="preserve">U </w:t>
      </w:r>
      <w:r w:rsidR="001257C4">
        <w:rPr>
          <w:bCs/>
          <w:color w:val="002060"/>
          <w:sz w:val="24"/>
          <w:szCs w:val="24"/>
        </w:rPr>
        <w:t>obchodů se</w:t>
      </w:r>
      <w:r w:rsidR="007607FA">
        <w:rPr>
          <w:bCs/>
          <w:color w:val="002060"/>
          <w:sz w:val="24"/>
          <w:szCs w:val="24"/>
        </w:rPr>
        <w:t xml:space="preserve"> sportovní</w:t>
      </w:r>
      <w:r w:rsidR="001257C4">
        <w:rPr>
          <w:bCs/>
          <w:color w:val="002060"/>
          <w:sz w:val="24"/>
          <w:szCs w:val="24"/>
        </w:rPr>
        <w:t>m</w:t>
      </w:r>
      <w:r w:rsidR="007607FA">
        <w:rPr>
          <w:bCs/>
          <w:color w:val="002060"/>
          <w:sz w:val="24"/>
          <w:szCs w:val="24"/>
        </w:rPr>
        <w:t xml:space="preserve"> </w:t>
      </w:r>
      <w:r w:rsidR="00C47D88">
        <w:rPr>
          <w:bCs/>
          <w:color w:val="002060"/>
          <w:sz w:val="24"/>
          <w:szCs w:val="24"/>
        </w:rPr>
        <w:t>vybavení</w:t>
      </w:r>
      <w:r w:rsidR="001257C4">
        <w:rPr>
          <w:bCs/>
          <w:color w:val="002060"/>
          <w:sz w:val="24"/>
          <w:szCs w:val="24"/>
        </w:rPr>
        <w:t>m</w:t>
      </w:r>
      <w:r w:rsidR="00C47D88">
        <w:rPr>
          <w:bCs/>
          <w:color w:val="002060"/>
          <w:sz w:val="24"/>
          <w:szCs w:val="24"/>
        </w:rPr>
        <w:t xml:space="preserve"> a </w:t>
      </w:r>
      <w:r w:rsidR="007607FA">
        <w:rPr>
          <w:bCs/>
          <w:color w:val="002060"/>
          <w:sz w:val="24"/>
          <w:szCs w:val="24"/>
        </w:rPr>
        <w:t>oblečení</w:t>
      </w:r>
      <w:r w:rsidR="001257C4">
        <w:rPr>
          <w:bCs/>
          <w:color w:val="002060"/>
          <w:sz w:val="24"/>
          <w:szCs w:val="24"/>
        </w:rPr>
        <w:t>m</w:t>
      </w:r>
      <w:r w:rsidR="007607FA">
        <w:rPr>
          <w:bCs/>
          <w:color w:val="002060"/>
          <w:sz w:val="24"/>
          <w:szCs w:val="24"/>
        </w:rPr>
        <w:t xml:space="preserve"> </w:t>
      </w:r>
      <w:r>
        <w:rPr>
          <w:bCs/>
          <w:color w:val="002060"/>
          <w:sz w:val="24"/>
          <w:szCs w:val="24"/>
        </w:rPr>
        <w:t>nastalo oživení</w:t>
      </w:r>
      <w:r w:rsidR="00EB2F5D">
        <w:rPr>
          <w:bCs/>
          <w:color w:val="002060"/>
          <w:sz w:val="24"/>
          <w:szCs w:val="24"/>
        </w:rPr>
        <w:t xml:space="preserve"> pomale</w:t>
      </w:r>
      <w:r>
        <w:rPr>
          <w:bCs/>
          <w:color w:val="002060"/>
          <w:sz w:val="24"/>
          <w:szCs w:val="24"/>
        </w:rPr>
        <w:t xml:space="preserve">ji. </w:t>
      </w:r>
      <w:r w:rsidR="00604207">
        <w:rPr>
          <w:bCs/>
          <w:color w:val="002060"/>
          <w:sz w:val="24"/>
          <w:szCs w:val="24"/>
        </w:rPr>
        <w:t>V</w:t>
      </w:r>
      <w:r w:rsidR="00C47D88">
        <w:rPr>
          <w:bCs/>
          <w:color w:val="002060"/>
          <w:sz w:val="24"/>
          <w:szCs w:val="24"/>
        </w:rPr>
        <w:t xml:space="preserve"> březnu </w:t>
      </w:r>
      <w:r w:rsidR="00795721">
        <w:rPr>
          <w:bCs/>
          <w:color w:val="002060"/>
          <w:sz w:val="24"/>
          <w:szCs w:val="24"/>
        </w:rPr>
        <w:t>i</w:t>
      </w:r>
      <w:r w:rsidR="00C47D88">
        <w:rPr>
          <w:bCs/>
          <w:color w:val="002060"/>
          <w:sz w:val="24"/>
          <w:szCs w:val="24"/>
        </w:rPr>
        <w:t xml:space="preserve"> dubnu </w:t>
      </w:r>
      <w:r w:rsidR="00604207">
        <w:rPr>
          <w:bCs/>
          <w:color w:val="002060"/>
          <w:sz w:val="24"/>
          <w:szCs w:val="24"/>
        </w:rPr>
        <w:t xml:space="preserve">jim </w:t>
      </w:r>
      <w:r w:rsidR="00C47D88">
        <w:rPr>
          <w:bCs/>
          <w:color w:val="002060"/>
          <w:sz w:val="24"/>
          <w:szCs w:val="24"/>
        </w:rPr>
        <w:t xml:space="preserve">propadly tržby o zhruba 40 procent, </w:t>
      </w:r>
      <w:r w:rsidR="00CD7885">
        <w:rPr>
          <w:bCs/>
          <w:color w:val="002060"/>
          <w:sz w:val="24"/>
          <w:szCs w:val="24"/>
        </w:rPr>
        <w:t xml:space="preserve">až </w:t>
      </w:r>
      <w:r w:rsidR="0083186E">
        <w:rPr>
          <w:bCs/>
          <w:color w:val="002060"/>
          <w:sz w:val="24"/>
          <w:szCs w:val="24"/>
        </w:rPr>
        <w:t xml:space="preserve">v květnu </w:t>
      </w:r>
      <w:r w:rsidR="008414B8">
        <w:rPr>
          <w:bCs/>
          <w:color w:val="002060"/>
          <w:sz w:val="24"/>
          <w:szCs w:val="24"/>
        </w:rPr>
        <w:t>vykáza</w:t>
      </w:r>
      <w:r w:rsidR="0083186E">
        <w:rPr>
          <w:bCs/>
          <w:color w:val="002060"/>
          <w:sz w:val="24"/>
          <w:szCs w:val="24"/>
        </w:rPr>
        <w:t xml:space="preserve">ly </w:t>
      </w:r>
      <w:r w:rsidR="00795721">
        <w:rPr>
          <w:bCs/>
          <w:color w:val="002060"/>
          <w:sz w:val="24"/>
          <w:szCs w:val="24"/>
        </w:rPr>
        <w:t>vzestup</w:t>
      </w:r>
      <w:r w:rsidR="00C47D88">
        <w:rPr>
          <w:bCs/>
          <w:color w:val="002060"/>
          <w:sz w:val="24"/>
          <w:szCs w:val="24"/>
        </w:rPr>
        <w:t xml:space="preserve"> o třetinu</w:t>
      </w:r>
      <w:r w:rsidR="0027602D">
        <w:rPr>
          <w:bCs/>
          <w:color w:val="002060"/>
          <w:sz w:val="24"/>
          <w:szCs w:val="24"/>
        </w:rPr>
        <w:t>.</w:t>
      </w:r>
      <w:r w:rsidR="00584B91">
        <w:rPr>
          <w:bCs/>
          <w:color w:val="002060"/>
          <w:sz w:val="24"/>
          <w:szCs w:val="24"/>
        </w:rPr>
        <w:t xml:space="preserve"> </w:t>
      </w:r>
      <w:r w:rsidR="00AF0641">
        <w:rPr>
          <w:bCs/>
          <w:color w:val="002060"/>
          <w:sz w:val="24"/>
          <w:szCs w:val="24"/>
        </w:rPr>
        <w:t xml:space="preserve">Z nejhoršího se </w:t>
      </w:r>
      <w:r w:rsidR="00104BD1">
        <w:rPr>
          <w:bCs/>
          <w:color w:val="002060"/>
          <w:sz w:val="24"/>
          <w:szCs w:val="24"/>
        </w:rPr>
        <w:t xml:space="preserve">postupně </w:t>
      </w:r>
      <w:r w:rsidR="00AF0641">
        <w:rPr>
          <w:bCs/>
          <w:color w:val="002060"/>
          <w:sz w:val="24"/>
          <w:szCs w:val="24"/>
        </w:rPr>
        <w:t>dost</w:t>
      </w:r>
      <w:r w:rsidR="00104BD1">
        <w:rPr>
          <w:bCs/>
          <w:color w:val="002060"/>
          <w:sz w:val="24"/>
          <w:szCs w:val="24"/>
        </w:rPr>
        <w:t>ávaly</w:t>
      </w:r>
      <w:r w:rsidR="00AF0641">
        <w:rPr>
          <w:bCs/>
          <w:color w:val="002060"/>
          <w:sz w:val="24"/>
          <w:szCs w:val="24"/>
        </w:rPr>
        <w:t xml:space="preserve"> i bazény, kde </w:t>
      </w:r>
      <w:r w:rsidR="00114D08">
        <w:rPr>
          <w:bCs/>
          <w:color w:val="002060"/>
          <w:sz w:val="24"/>
          <w:szCs w:val="24"/>
        </w:rPr>
        <w:t xml:space="preserve">po dvou měsících zmaru </w:t>
      </w:r>
      <w:r w:rsidR="00AF0641">
        <w:rPr>
          <w:bCs/>
          <w:color w:val="002060"/>
          <w:sz w:val="24"/>
          <w:szCs w:val="24"/>
        </w:rPr>
        <w:t xml:space="preserve">útraty v květnu </w:t>
      </w:r>
      <w:r w:rsidR="00104BD1">
        <w:rPr>
          <w:bCs/>
          <w:color w:val="002060"/>
          <w:sz w:val="24"/>
          <w:szCs w:val="24"/>
        </w:rPr>
        <w:t xml:space="preserve">stouply </w:t>
      </w:r>
      <w:r w:rsidR="00AF0641">
        <w:rPr>
          <w:bCs/>
          <w:color w:val="002060"/>
          <w:sz w:val="24"/>
          <w:szCs w:val="24"/>
        </w:rPr>
        <w:t xml:space="preserve">o pět procent. </w:t>
      </w:r>
      <w:r w:rsidR="001A0164">
        <w:rPr>
          <w:bCs/>
          <w:color w:val="002060"/>
          <w:sz w:val="24"/>
          <w:szCs w:val="24"/>
        </w:rPr>
        <w:t xml:space="preserve">Na návrat předkrizových časů </w:t>
      </w:r>
      <w:r w:rsidR="004875EB">
        <w:rPr>
          <w:bCs/>
          <w:color w:val="002060"/>
          <w:sz w:val="24"/>
          <w:szCs w:val="24"/>
        </w:rPr>
        <w:t xml:space="preserve">naopak </w:t>
      </w:r>
      <w:r w:rsidR="00534280">
        <w:rPr>
          <w:bCs/>
          <w:color w:val="002060"/>
          <w:sz w:val="24"/>
          <w:szCs w:val="24"/>
        </w:rPr>
        <w:t xml:space="preserve">nejdéle </w:t>
      </w:r>
      <w:r w:rsidR="009E4DA1">
        <w:rPr>
          <w:bCs/>
          <w:color w:val="002060"/>
          <w:sz w:val="24"/>
          <w:szCs w:val="24"/>
        </w:rPr>
        <w:t>čeka</w:t>
      </w:r>
      <w:r w:rsidR="00584B91">
        <w:rPr>
          <w:bCs/>
          <w:color w:val="002060"/>
          <w:sz w:val="24"/>
          <w:szCs w:val="24"/>
        </w:rPr>
        <w:t xml:space="preserve">li </w:t>
      </w:r>
      <w:r w:rsidR="009E4DA1">
        <w:rPr>
          <w:bCs/>
          <w:color w:val="002060"/>
          <w:sz w:val="24"/>
          <w:szCs w:val="24"/>
        </w:rPr>
        <w:t xml:space="preserve">provozovatelé </w:t>
      </w:r>
      <w:r w:rsidR="000E2584">
        <w:rPr>
          <w:bCs/>
          <w:color w:val="002060"/>
          <w:sz w:val="24"/>
          <w:szCs w:val="24"/>
        </w:rPr>
        <w:t>b</w:t>
      </w:r>
      <w:r w:rsidR="009E4DA1">
        <w:rPr>
          <w:bCs/>
          <w:color w:val="002060"/>
          <w:sz w:val="24"/>
          <w:szCs w:val="24"/>
        </w:rPr>
        <w:t>o</w:t>
      </w:r>
      <w:r w:rsidR="000E2584">
        <w:rPr>
          <w:bCs/>
          <w:color w:val="002060"/>
          <w:sz w:val="24"/>
          <w:szCs w:val="24"/>
        </w:rPr>
        <w:t>wling</w:t>
      </w:r>
      <w:r w:rsidR="00AF0641">
        <w:rPr>
          <w:bCs/>
          <w:color w:val="002060"/>
          <w:sz w:val="24"/>
          <w:szCs w:val="24"/>
        </w:rPr>
        <w:t>ů</w:t>
      </w:r>
      <w:r w:rsidR="00B1148F">
        <w:rPr>
          <w:bCs/>
          <w:color w:val="002060"/>
          <w:sz w:val="24"/>
          <w:szCs w:val="24"/>
        </w:rPr>
        <w:t>, kulečník</w:t>
      </w:r>
      <w:r w:rsidR="00AF0641">
        <w:rPr>
          <w:bCs/>
          <w:color w:val="002060"/>
          <w:sz w:val="24"/>
          <w:szCs w:val="24"/>
        </w:rPr>
        <w:t>ů</w:t>
      </w:r>
      <w:r w:rsidR="00EF5A45">
        <w:rPr>
          <w:bCs/>
          <w:color w:val="002060"/>
          <w:sz w:val="24"/>
          <w:szCs w:val="24"/>
        </w:rPr>
        <w:t xml:space="preserve"> nebo fitness cent</w:t>
      </w:r>
      <w:r w:rsidR="00AF0641">
        <w:rPr>
          <w:bCs/>
          <w:color w:val="002060"/>
          <w:sz w:val="24"/>
          <w:szCs w:val="24"/>
        </w:rPr>
        <w:t>e</w:t>
      </w:r>
      <w:r w:rsidR="00EF5A45">
        <w:rPr>
          <w:bCs/>
          <w:color w:val="002060"/>
          <w:sz w:val="24"/>
          <w:szCs w:val="24"/>
        </w:rPr>
        <w:t>r.</w:t>
      </w:r>
    </w:p>
    <w:p w14:paraId="0D6E77C8" w14:textId="3C7F37BE" w:rsidR="003D0EB9" w:rsidRDefault="003D0EB9" w:rsidP="00601026">
      <w:pPr>
        <w:rPr>
          <w:bCs/>
          <w:color w:val="002060"/>
          <w:sz w:val="24"/>
          <w:szCs w:val="24"/>
        </w:rPr>
      </w:pPr>
      <w:r w:rsidRPr="003D0EB9">
        <w:rPr>
          <w:bCs/>
          <w:i/>
          <w:color w:val="002060"/>
          <w:sz w:val="24"/>
          <w:szCs w:val="24"/>
        </w:rPr>
        <w:t xml:space="preserve">„Vzhledem k omezenému cestování a nejistotě, kam vlastně budeme moci v létě vůbec vyrazit, se Češi začali připravovat na </w:t>
      </w:r>
      <w:r w:rsidRPr="003D0EB9">
        <w:rPr>
          <w:bCs/>
          <w:i/>
          <w:color w:val="002060"/>
          <w:sz w:val="24"/>
          <w:szCs w:val="24"/>
        </w:rPr>
        <w:lastRenderedPageBreak/>
        <w:t xml:space="preserve">domácí dovolenou. Tomu odpovídají i zvýšené nákupy sportovního vybavení a konkrétně kol. Zákazníci se přizpůsobili situaci nejenom, pokud jde o sport a dovolené, ale i o způsob nakupování. </w:t>
      </w:r>
      <w:proofErr w:type="spellStart"/>
      <w:r w:rsidRPr="003D0EB9">
        <w:rPr>
          <w:bCs/>
          <w:i/>
          <w:color w:val="002060"/>
          <w:sz w:val="24"/>
          <w:szCs w:val="24"/>
        </w:rPr>
        <w:t>Koronavir</w:t>
      </w:r>
      <w:proofErr w:type="spellEnd"/>
      <w:r w:rsidRPr="003D0EB9">
        <w:rPr>
          <w:bCs/>
          <w:i/>
          <w:color w:val="002060"/>
          <w:sz w:val="24"/>
          <w:szCs w:val="24"/>
        </w:rPr>
        <w:t xml:space="preserve"> ještě více urychlil expanzi internetových prodejů, a tak kdo měl v době nouzového stavu e-shop, byl nesporně ve výhodě,“ </w:t>
      </w:r>
      <w:r>
        <w:rPr>
          <w:bCs/>
          <w:color w:val="002060"/>
          <w:sz w:val="24"/>
          <w:szCs w:val="24"/>
        </w:rPr>
        <w:t>komentuje situaci Petr Dufek, analytik ČSOB.</w:t>
      </w:r>
    </w:p>
    <w:p w14:paraId="21D9E1C0" w14:textId="55D5053E" w:rsidR="004875EB" w:rsidRDefault="00EF5A45" w:rsidP="00601026">
      <w:pPr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 xml:space="preserve">V případě </w:t>
      </w:r>
      <w:r w:rsidR="00BB27B7">
        <w:rPr>
          <w:bCs/>
          <w:color w:val="002060"/>
          <w:sz w:val="24"/>
          <w:szCs w:val="24"/>
        </w:rPr>
        <w:t>muzeí, divadel, kin</w:t>
      </w:r>
      <w:r w:rsidR="002A538B">
        <w:rPr>
          <w:bCs/>
          <w:color w:val="002060"/>
          <w:sz w:val="24"/>
          <w:szCs w:val="24"/>
        </w:rPr>
        <w:t xml:space="preserve">, </w:t>
      </w:r>
      <w:r w:rsidR="002B4974">
        <w:rPr>
          <w:bCs/>
          <w:color w:val="002060"/>
          <w:sz w:val="24"/>
          <w:szCs w:val="24"/>
        </w:rPr>
        <w:t xml:space="preserve">zoologických zahrad, </w:t>
      </w:r>
      <w:r w:rsidR="00393C43">
        <w:rPr>
          <w:bCs/>
          <w:color w:val="002060"/>
          <w:sz w:val="24"/>
          <w:szCs w:val="24"/>
        </w:rPr>
        <w:t>klubů</w:t>
      </w:r>
      <w:r w:rsidR="006F2BFB">
        <w:rPr>
          <w:bCs/>
          <w:color w:val="002060"/>
          <w:sz w:val="24"/>
          <w:szCs w:val="24"/>
        </w:rPr>
        <w:t xml:space="preserve">, </w:t>
      </w:r>
      <w:r w:rsidR="002A538B">
        <w:rPr>
          <w:bCs/>
          <w:color w:val="002060"/>
          <w:sz w:val="24"/>
          <w:szCs w:val="24"/>
        </w:rPr>
        <w:t>hradů a zámků</w:t>
      </w:r>
      <w:r>
        <w:rPr>
          <w:bCs/>
          <w:color w:val="002060"/>
          <w:sz w:val="24"/>
          <w:szCs w:val="24"/>
        </w:rPr>
        <w:t xml:space="preserve"> </w:t>
      </w:r>
      <w:r w:rsidR="00130664">
        <w:rPr>
          <w:bCs/>
          <w:color w:val="002060"/>
          <w:sz w:val="24"/>
          <w:szCs w:val="24"/>
        </w:rPr>
        <w:t xml:space="preserve">byly propady </w:t>
      </w:r>
      <w:r w:rsidR="00C547B9">
        <w:rPr>
          <w:bCs/>
          <w:color w:val="002060"/>
          <w:sz w:val="24"/>
          <w:szCs w:val="24"/>
        </w:rPr>
        <w:t xml:space="preserve">tržeb </w:t>
      </w:r>
      <w:r w:rsidR="00584B91">
        <w:rPr>
          <w:bCs/>
          <w:color w:val="002060"/>
          <w:sz w:val="24"/>
          <w:szCs w:val="24"/>
        </w:rPr>
        <w:t xml:space="preserve">ve sledovaných měsících </w:t>
      </w:r>
      <w:r w:rsidR="00C547B9">
        <w:rPr>
          <w:bCs/>
          <w:color w:val="002060"/>
          <w:sz w:val="24"/>
          <w:szCs w:val="24"/>
        </w:rPr>
        <w:t xml:space="preserve">drtivé. Ovšem </w:t>
      </w:r>
      <w:r w:rsidR="00475493">
        <w:rPr>
          <w:bCs/>
          <w:color w:val="002060"/>
          <w:sz w:val="24"/>
          <w:szCs w:val="24"/>
        </w:rPr>
        <w:t>bylo pár</w:t>
      </w:r>
      <w:r w:rsidR="00C547B9">
        <w:rPr>
          <w:bCs/>
          <w:color w:val="002060"/>
          <w:sz w:val="24"/>
          <w:szCs w:val="24"/>
        </w:rPr>
        <w:t xml:space="preserve"> výjimek. </w:t>
      </w:r>
      <w:r w:rsidR="002B4974">
        <w:rPr>
          <w:bCs/>
          <w:color w:val="002060"/>
          <w:sz w:val="24"/>
          <w:szCs w:val="24"/>
        </w:rPr>
        <w:t>O</w:t>
      </w:r>
      <w:r w:rsidR="00475493">
        <w:rPr>
          <w:bCs/>
          <w:color w:val="002060"/>
          <w:sz w:val="24"/>
          <w:szCs w:val="24"/>
        </w:rPr>
        <w:t>blastí</w:t>
      </w:r>
      <w:r w:rsidR="00C43895">
        <w:rPr>
          <w:bCs/>
          <w:color w:val="002060"/>
          <w:sz w:val="24"/>
          <w:szCs w:val="24"/>
        </w:rPr>
        <w:t xml:space="preserve">, která </w:t>
      </w:r>
      <w:r w:rsidR="00E45D3F">
        <w:rPr>
          <w:bCs/>
          <w:color w:val="002060"/>
          <w:sz w:val="24"/>
          <w:szCs w:val="24"/>
        </w:rPr>
        <w:t xml:space="preserve">rostla </w:t>
      </w:r>
      <w:r w:rsidR="003104B7">
        <w:rPr>
          <w:bCs/>
          <w:color w:val="002060"/>
          <w:sz w:val="24"/>
          <w:szCs w:val="24"/>
        </w:rPr>
        <w:t xml:space="preserve">dokonce </w:t>
      </w:r>
      <w:r w:rsidR="00E45D3F">
        <w:rPr>
          <w:bCs/>
          <w:color w:val="002060"/>
          <w:sz w:val="24"/>
          <w:szCs w:val="24"/>
        </w:rPr>
        <w:t>po celou dobu</w:t>
      </w:r>
      <w:r w:rsidR="002746CD">
        <w:rPr>
          <w:bCs/>
          <w:color w:val="002060"/>
          <w:sz w:val="24"/>
          <w:szCs w:val="24"/>
        </w:rPr>
        <w:t xml:space="preserve"> </w:t>
      </w:r>
      <w:r w:rsidR="00C6376A">
        <w:rPr>
          <w:bCs/>
          <w:color w:val="002060"/>
          <w:sz w:val="24"/>
          <w:szCs w:val="24"/>
        </w:rPr>
        <w:t>karantény</w:t>
      </w:r>
      <w:r w:rsidR="00E45D3F">
        <w:rPr>
          <w:bCs/>
          <w:color w:val="002060"/>
          <w:sz w:val="24"/>
          <w:szCs w:val="24"/>
        </w:rPr>
        <w:t>,</w:t>
      </w:r>
      <w:r w:rsidR="00C6376A">
        <w:rPr>
          <w:bCs/>
          <w:color w:val="002060"/>
          <w:sz w:val="24"/>
          <w:szCs w:val="24"/>
        </w:rPr>
        <w:t xml:space="preserve"> i když jen o jedno až dvě procenta meziročně</w:t>
      </w:r>
      <w:r w:rsidR="00584B91">
        <w:rPr>
          <w:bCs/>
          <w:color w:val="002060"/>
          <w:sz w:val="24"/>
          <w:szCs w:val="24"/>
        </w:rPr>
        <w:t>,</w:t>
      </w:r>
      <w:r w:rsidR="00C6376A">
        <w:rPr>
          <w:bCs/>
          <w:color w:val="002060"/>
          <w:sz w:val="24"/>
          <w:szCs w:val="24"/>
        </w:rPr>
        <w:t xml:space="preserve"> byly obchody s hudbou a hudebními nástroji. </w:t>
      </w:r>
      <w:r w:rsidR="00C6376A" w:rsidRPr="00475493">
        <w:rPr>
          <w:bCs/>
          <w:i/>
          <w:iCs/>
          <w:color w:val="002060"/>
          <w:sz w:val="24"/>
          <w:szCs w:val="24"/>
        </w:rPr>
        <w:t xml:space="preserve">„Lidé si mohli </w:t>
      </w:r>
      <w:r w:rsidR="000E2584" w:rsidRPr="00475493">
        <w:rPr>
          <w:bCs/>
          <w:i/>
          <w:iCs/>
          <w:color w:val="002060"/>
          <w:sz w:val="24"/>
          <w:szCs w:val="24"/>
        </w:rPr>
        <w:t>po celou dobu pandemie pořizovat hudbu na poslech online pomocí platforem, jako jsou iTunes nebo Spotify,“</w:t>
      </w:r>
      <w:r w:rsidR="000E2584">
        <w:rPr>
          <w:bCs/>
          <w:color w:val="002060"/>
          <w:sz w:val="24"/>
          <w:szCs w:val="24"/>
        </w:rPr>
        <w:t xml:space="preserve"> </w:t>
      </w:r>
      <w:r w:rsidR="00A002B2">
        <w:rPr>
          <w:bCs/>
          <w:color w:val="002060"/>
          <w:sz w:val="24"/>
          <w:szCs w:val="24"/>
        </w:rPr>
        <w:t>vysvětl</w:t>
      </w:r>
      <w:r w:rsidR="0080235C">
        <w:rPr>
          <w:bCs/>
          <w:color w:val="002060"/>
          <w:sz w:val="24"/>
          <w:szCs w:val="24"/>
        </w:rPr>
        <w:t>oval</w:t>
      </w:r>
      <w:r w:rsidR="002F3578">
        <w:rPr>
          <w:bCs/>
          <w:color w:val="002060"/>
          <w:sz w:val="24"/>
          <w:szCs w:val="24"/>
        </w:rPr>
        <w:t xml:space="preserve"> Jan Sadil. </w:t>
      </w:r>
    </w:p>
    <w:p w14:paraId="7FDBF8DE" w14:textId="160B7359" w:rsidR="00FF4A12" w:rsidRDefault="006070F0" w:rsidP="00601026">
      <w:pPr>
        <w:rPr>
          <w:bCs/>
          <w:color w:val="002060"/>
          <w:sz w:val="24"/>
          <w:szCs w:val="24"/>
        </w:rPr>
      </w:pPr>
      <w:r>
        <w:rPr>
          <w:bCs/>
          <w:color w:val="002060"/>
          <w:sz w:val="24"/>
          <w:szCs w:val="24"/>
        </w:rPr>
        <w:t>Rovněž knihkupectví</w:t>
      </w:r>
      <w:r w:rsidR="00037C7F">
        <w:rPr>
          <w:bCs/>
          <w:color w:val="002060"/>
          <w:sz w:val="24"/>
          <w:szCs w:val="24"/>
        </w:rPr>
        <w:t>, zejména s</w:t>
      </w:r>
      <w:r w:rsidR="00FF4A12">
        <w:rPr>
          <w:bCs/>
          <w:color w:val="002060"/>
          <w:sz w:val="24"/>
          <w:szCs w:val="24"/>
        </w:rPr>
        <w:t xml:space="preserve"> podporou online </w:t>
      </w:r>
      <w:r w:rsidR="00015076">
        <w:rPr>
          <w:bCs/>
          <w:color w:val="002060"/>
          <w:sz w:val="24"/>
          <w:szCs w:val="24"/>
        </w:rPr>
        <w:t>prodejů</w:t>
      </w:r>
      <w:r w:rsidR="00037C7F">
        <w:rPr>
          <w:bCs/>
          <w:color w:val="002060"/>
          <w:sz w:val="24"/>
          <w:szCs w:val="24"/>
        </w:rPr>
        <w:t>,</w:t>
      </w:r>
      <w:r w:rsidR="00015076">
        <w:rPr>
          <w:bCs/>
          <w:color w:val="002060"/>
          <w:sz w:val="24"/>
          <w:szCs w:val="24"/>
        </w:rPr>
        <w:t xml:space="preserve"> </w:t>
      </w:r>
      <w:r w:rsidR="0080235C">
        <w:rPr>
          <w:bCs/>
          <w:color w:val="002060"/>
          <w:sz w:val="24"/>
          <w:szCs w:val="24"/>
        </w:rPr>
        <w:t xml:space="preserve">také </w:t>
      </w:r>
      <w:r w:rsidR="00015076">
        <w:rPr>
          <w:bCs/>
          <w:color w:val="002060"/>
          <w:sz w:val="24"/>
          <w:szCs w:val="24"/>
        </w:rPr>
        <w:t xml:space="preserve">nezažívala </w:t>
      </w:r>
      <w:r w:rsidR="00BD3C0C">
        <w:rPr>
          <w:bCs/>
          <w:color w:val="002060"/>
          <w:sz w:val="24"/>
          <w:szCs w:val="24"/>
        </w:rPr>
        <w:t>tak dramatickou situaci</w:t>
      </w:r>
      <w:r w:rsidR="00D36ACB">
        <w:rPr>
          <w:bCs/>
          <w:color w:val="002060"/>
          <w:sz w:val="24"/>
          <w:szCs w:val="24"/>
        </w:rPr>
        <w:t xml:space="preserve"> jako třeba divadelní poklad</w:t>
      </w:r>
      <w:r w:rsidR="009F52A7">
        <w:rPr>
          <w:bCs/>
          <w:color w:val="002060"/>
          <w:sz w:val="24"/>
          <w:szCs w:val="24"/>
        </w:rPr>
        <w:t>n</w:t>
      </w:r>
      <w:r w:rsidR="00D36ACB">
        <w:rPr>
          <w:bCs/>
          <w:color w:val="002060"/>
          <w:sz w:val="24"/>
          <w:szCs w:val="24"/>
        </w:rPr>
        <w:t>y</w:t>
      </w:r>
      <w:r w:rsidR="004875EB">
        <w:rPr>
          <w:bCs/>
          <w:color w:val="002060"/>
          <w:sz w:val="24"/>
          <w:szCs w:val="24"/>
        </w:rPr>
        <w:t>. P</w:t>
      </w:r>
      <w:r w:rsidR="00015076">
        <w:rPr>
          <w:bCs/>
          <w:color w:val="002060"/>
          <w:sz w:val="24"/>
          <w:szCs w:val="24"/>
        </w:rPr>
        <w:t>o zpřístup</w:t>
      </w:r>
      <w:r w:rsidR="00F871B5">
        <w:rPr>
          <w:bCs/>
          <w:color w:val="002060"/>
          <w:sz w:val="24"/>
          <w:szCs w:val="24"/>
        </w:rPr>
        <w:t xml:space="preserve">nění </w:t>
      </w:r>
      <w:r w:rsidR="002B3F0D">
        <w:rPr>
          <w:bCs/>
          <w:color w:val="002060"/>
          <w:sz w:val="24"/>
          <w:szCs w:val="24"/>
        </w:rPr>
        <w:t xml:space="preserve">svých </w:t>
      </w:r>
      <w:r w:rsidR="00F871B5">
        <w:rPr>
          <w:bCs/>
          <w:color w:val="002060"/>
          <w:sz w:val="24"/>
          <w:szCs w:val="24"/>
        </w:rPr>
        <w:t xml:space="preserve">provozoven </w:t>
      </w:r>
      <w:r>
        <w:rPr>
          <w:bCs/>
          <w:color w:val="002060"/>
          <w:sz w:val="24"/>
          <w:szCs w:val="24"/>
        </w:rPr>
        <w:t>dokázala</w:t>
      </w:r>
      <w:r w:rsidR="009F52A7">
        <w:rPr>
          <w:bCs/>
          <w:color w:val="002060"/>
          <w:sz w:val="24"/>
          <w:szCs w:val="24"/>
        </w:rPr>
        <w:t xml:space="preserve"> rychle získat čtenáře zpět a</w:t>
      </w:r>
      <w:r>
        <w:rPr>
          <w:bCs/>
          <w:color w:val="002060"/>
          <w:sz w:val="24"/>
          <w:szCs w:val="24"/>
        </w:rPr>
        <w:t xml:space="preserve"> v květnu už </w:t>
      </w:r>
      <w:r w:rsidR="00F871B5">
        <w:rPr>
          <w:bCs/>
          <w:color w:val="002060"/>
          <w:sz w:val="24"/>
          <w:szCs w:val="24"/>
        </w:rPr>
        <w:t xml:space="preserve">meziročně </w:t>
      </w:r>
      <w:r w:rsidR="004875EB">
        <w:rPr>
          <w:bCs/>
          <w:color w:val="002060"/>
          <w:sz w:val="24"/>
          <w:szCs w:val="24"/>
        </w:rPr>
        <w:t xml:space="preserve">objemem </w:t>
      </w:r>
      <w:r w:rsidR="00037C7F">
        <w:rPr>
          <w:bCs/>
          <w:color w:val="002060"/>
          <w:sz w:val="24"/>
          <w:szCs w:val="24"/>
        </w:rPr>
        <w:t>trž</w:t>
      </w:r>
      <w:r w:rsidR="004875EB">
        <w:rPr>
          <w:bCs/>
          <w:color w:val="002060"/>
          <w:sz w:val="24"/>
          <w:szCs w:val="24"/>
        </w:rPr>
        <w:t>e</w:t>
      </w:r>
      <w:r w:rsidR="00037C7F">
        <w:rPr>
          <w:bCs/>
          <w:color w:val="002060"/>
          <w:sz w:val="24"/>
          <w:szCs w:val="24"/>
        </w:rPr>
        <w:t>b</w:t>
      </w:r>
      <w:r w:rsidR="004875EB">
        <w:rPr>
          <w:bCs/>
          <w:color w:val="002060"/>
          <w:sz w:val="24"/>
          <w:szCs w:val="24"/>
        </w:rPr>
        <w:t xml:space="preserve"> přijatých </w:t>
      </w:r>
      <w:r w:rsidR="002B3F0D">
        <w:rPr>
          <w:bCs/>
          <w:color w:val="002060"/>
          <w:sz w:val="24"/>
          <w:szCs w:val="24"/>
        </w:rPr>
        <w:t xml:space="preserve">platebními </w:t>
      </w:r>
      <w:r w:rsidR="004875EB">
        <w:rPr>
          <w:bCs/>
          <w:color w:val="002060"/>
          <w:sz w:val="24"/>
          <w:szCs w:val="24"/>
        </w:rPr>
        <w:t xml:space="preserve">kartami </w:t>
      </w:r>
      <w:r>
        <w:rPr>
          <w:bCs/>
          <w:color w:val="002060"/>
          <w:sz w:val="24"/>
          <w:szCs w:val="24"/>
        </w:rPr>
        <w:t>r</w:t>
      </w:r>
      <w:r w:rsidR="004875EB">
        <w:rPr>
          <w:bCs/>
          <w:color w:val="002060"/>
          <w:sz w:val="24"/>
          <w:szCs w:val="24"/>
        </w:rPr>
        <w:t>ostla</w:t>
      </w:r>
      <w:r>
        <w:rPr>
          <w:bCs/>
          <w:color w:val="002060"/>
          <w:sz w:val="24"/>
          <w:szCs w:val="24"/>
        </w:rPr>
        <w:t xml:space="preserve">. </w:t>
      </w:r>
    </w:p>
    <w:p w14:paraId="13DD2EAB" w14:textId="1E7B799E" w:rsidR="000322C8" w:rsidRPr="00601026" w:rsidRDefault="000322C8" w:rsidP="007049D4">
      <w:pPr>
        <w:rPr>
          <w:bCs/>
          <w:color w:val="002060"/>
          <w:sz w:val="24"/>
          <w:szCs w:val="24"/>
        </w:rPr>
      </w:pPr>
    </w:p>
    <w:p w14:paraId="01E3A99B" w14:textId="77777777" w:rsidR="000B5B29" w:rsidRPr="00601026" w:rsidRDefault="000B5B29" w:rsidP="00601026">
      <w:pPr>
        <w:rPr>
          <w:bCs/>
          <w:color w:val="002060"/>
          <w:sz w:val="24"/>
          <w:szCs w:val="24"/>
        </w:rPr>
      </w:pPr>
    </w:p>
    <w:p w14:paraId="196D7728" w14:textId="77777777" w:rsidR="00A719FE" w:rsidRPr="00601026" w:rsidRDefault="00A719FE" w:rsidP="00601026">
      <w:pPr>
        <w:spacing w:line="260" w:lineRule="atLeast"/>
        <w:rPr>
          <w:rFonts w:ascii="Calibri" w:hAnsi="Calibri"/>
          <w:color w:val="002060"/>
          <w:sz w:val="22"/>
          <w:szCs w:val="22"/>
        </w:rPr>
      </w:pPr>
      <w:r w:rsidRPr="00601026">
        <w:rPr>
          <w:noProof/>
          <w:color w:val="002060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6D7729" wp14:editId="196D772A">
                <wp:simplePos x="0" y="0"/>
                <wp:positionH relativeFrom="margin">
                  <wp:posOffset>-101600</wp:posOffset>
                </wp:positionH>
                <wp:positionV relativeFrom="paragraph">
                  <wp:posOffset>176530</wp:posOffset>
                </wp:positionV>
                <wp:extent cx="4772660" cy="2245995"/>
                <wp:effectExtent l="0" t="0" r="889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660" cy="224599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D7751" w14:textId="77777777" w:rsidR="009E7452" w:rsidRPr="00CF0D33" w:rsidRDefault="009E7452" w:rsidP="009E7452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196D7752" w14:textId="77777777" w:rsidR="009E7452" w:rsidRPr="00CF0D33" w:rsidRDefault="009E7452" w:rsidP="009E7452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 w:rsidR="006A16DF"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</w:t>
                            </w:r>
                            <w:proofErr w:type="spellStart"/>
                            <w:r w:rsidRPr="00F74F12">
                              <w:t>bankopojišťovacím</w:t>
                            </w:r>
                            <w:proofErr w:type="spellEnd"/>
                            <w:r w:rsidRPr="00F74F12">
                              <w:t xml:space="preserve">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 xml:space="preserve">SOB Pojišťovny až po úvěry na bydlení od Hypoteční banky či Českomoravské stavební spořitelny, ČSOB Penzijní společnost, ČSOB Leasing, ČSOB </w:t>
                            </w:r>
                            <w:proofErr w:type="spellStart"/>
                            <w:r w:rsidRPr="00F74F12">
                              <w:t>Asset</w:t>
                            </w:r>
                            <w:proofErr w:type="spellEnd"/>
                            <w:r w:rsidRPr="00F74F12">
                              <w:t xml:space="preserve"> Management, ČSOB </w:t>
                            </w:r>
                            <w:proofErr w:type="spellStart"/>
                            <w:r w:rsidRPr="00F74F12">
                              <w:t>Factoring</w:t>
                            </w:r>
                            <w:proofErr w:type="spellEnd"/>
                            <w:r w:rsidRPr="00F74F12">
                              <w:t xml:space="preserve"> a </w:t>
                            </w:r>
                            <w:proofErr w:type="spellStart"/>
                            <w:r w:rsidRPr="00F74F12">
                              <w:t>Patria</w:t>
                            </w:r>
                            <w:proofErr w:type="spellEnd"/>
                            <w:r w:rsidRPr="00F74F12">
                              <w:t xml:space="preserve"> Finance. Své služby poskytujeme všem typům zákazníků – fyzickým osobám, malým a středním podnikům i korporátní a institucionální klientele. Skupina ČSOB je součástí mezinárodní </w:t>
                            </w:r>
                            <w:proofErr w:type="spellStart"/>
                            <w:r w:rsidRPr="00F74F12">
                              <w:t>bankopojišťovací</w:t>
                            </w:r>
                            <w:proofErr w:type="spellEnd"/>
                            <w:r w:rsidRPr="00F74F12">
                              <w:t xml:space="preserve">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6D77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-8pt;margin-top:13.9pt;width:375.8pt;height:176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Ba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2AAAAAFJnaHRsb25nAAAGf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CjhCSU0EDAAAAAADmQAAAAEAAACgAAAAPQAAAeAAAHJgAAADfQAYAAH/2P/tAAxBZG9iZV9DTQAC&#10;/+4ADkFkb2JlAGSAAAAAAf/bAIQADAgICAkIDAkJDBELCgsRFQ8MDA8VGBMTFRMTGBEMDAwMDAwR&#10;DAwMDAwMDAwMDAwMDAwMDAwMDAwMDAwMDAwMDAENCwsNDg0QDg4QFA4ODhQUDg4ODhQRDAwMDAwR&#10;EQwMDAwMDBEMDAwMDAwMDAwMDAwMDAwMDAwMDAwMDAwMDAwM/8AAEQgAP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" stroked="f" strokeweight=".5pt">
                <v:fill r:id="rId12" o:title="" recolor="t" rotate="t" type="frame"/>
                <v:textbox inset="5mm,3mm,4mm,4mm">
                  <w:txbxContent>
                    <w:p w14:paraId="196D7751" w14:textId="77777777" w:rsidR="009E7452" w:rsidRPr="00CF0D33" w:rsidRDefault="009E7452" w:rsidP="009E7452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196D7752" w14:textId="77777777" w:rsidR="009E7452" w:rsidRPr="00CF0D33" w:rsidRDefault="009E7452" w:rsidP="009E7452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 w:rsidR="006A16DF"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</w:t>
                      </w:r>
                      <w:proofErr w:type="spellStart"/>
                      <w:r w:rsidRPr="00F74F12">
                        <w:t>bankopojišťovacím</w:t>
                      </w:r>
                      <w:proofErr w:type="spellEnd"/>
                      <w:r w:rsidRPr="00F74F12">
                        <w:t xml:space="preserve">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 xml:space="preserve">SOB Pojišťovny až po úvěry na bydlení od Hypoteční banky či Českomoravské stavební spořitelny, ČSOB Penzijní společnost, ČSOB Leasing, ČSOB </w:t>
                      </w:r>
                      <w:proofErr w:type="spellStart"/>
                      <w:r w:rsidRPr="00F74F12">
                        <w:t>Asset</w:t>
                      </w:r>
                      <w:proofErr w:type="spellEnd"/>
                      <w:r w:rsidRPr="00F74F12">
                        <w:t xml:space="preserve"> Management, ČSOB </w:t>
                      </w:r>
                      <w:proofErr w:type="spellStart"/>
                      <w:r w:rsidRPr="00F74F12">
                        <w:t>Factoring</w:t>
                      </w:r>
                      <w:proofErr w:type="spellEnd"/>
                      <w:r w:rsidRPr="00F74F12">
                        <w:t xml:space="preserve"> a </w:t>
                      </w:r>
                      <w:proofErr w:type="spellStart"/>
                      <w:r w:rsidRPr="00F74F12">
                        <w:t>Patria</w:t>
                      </w:r>
                      <w:proofErr w:type="spellEnd"/>
                      <w:r w:rsidRPr="00F74F12">
                        <w:t xml:space="preserve"> Finance. Své služby poskytujeme všem typům zákazníků – fyzickým osobám, malým a středním podnikům i korporátní a institucionální klientele. Skupina ČSOB je součástí mezinárodní </w:t>
                      </w:r>
                      <w:proofErr w:type="spellStart"/>
                      <w:r w:rsidRPr="00F74F12">
                        <w:t>bankopojišťovací</w:t>
                      </w:r>
                      <w:proofErr w:type="spellEnd"/>
                      <w:r w:rsidRPr="00F74F12">
                        <w:t xml:space="preserve">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A719FE" w:rsidRPr="00601026" w:rsidSect="00237962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C18AB6" w14:textId="77777777" w:rsidR="00015ECC" w:rsidRDefault="00015ECC" w:rsidP="00CF0D33">
      <w:r>
        <w:separator/>
      </w:r>
    </w:p>
  </w:endnote>
  <w:endnote w:type="continuationSeparator" w:id="0">
    <w:p w14:paraId="539707E1" w14:textId="77777777" w:rsidR="00015ECC" w:rsidRDefault="00015ECC" w:rsidP="00CF0D33">
      <w:r>
        <w:continuationSeparator/>
      </w:r>
    </w:p>
  </w:endnote>
  <w:endnote w:type="continuationNotice" w:id="1">
    <w:p w14:paraId="3EBAD24B" w14:textId="77777777" w:rsidR="00015ECC" w:rsidRDefault="00015E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EE"/>
    <w:family w:val="swiss"/>
    <w:pitch w:val="variable"/>
    <w:sig w:usb0="E00002EF" w:usb1="4000205B" w:usb2="00000028" w:usb3="00000000" w:csb0="0000019F" w:csb1="00000000"/>
    <w:embedRegular r:id="rId1" w:fontKey="{414471F3-4109-4AEA-A9B0-27BFF35B3529}"/>
    <w:embedBold r:id="rId2" w:fontKey="{F245EF4F-E077-4348-806F-924968E8EEEC}"/>
    <w:embedItalic r:id="rId3" w:fontKey="{465B2C3B-8462-41D1-9F32-2FE06DD1F178}"/>
    <w:embedBoldItalic r:id="rId4" w:fontKey="{47A366E9-F426-4C4D-A3EE-47B4EB1BCCA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CB16AF3C-5A86-432C-A56E-ABCBBC8978F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F9F2C410-2C48-475B-B9A4-A294FF1C45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D7732" w14:textId="3B7FB46B" w:rsidR="006A6E8F" w:rsidRPr="00441F21" w:rsidRDefault="00B86628" w:rsidP="00CF0D33">
    <w:pPr>
      <w:pStyle w:val="Zpat"/>
    </w:pPr>
    <w:r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58251" behindDoc="0" locked="1" layoutInCell="1" allowOverlap="1" wp14:anchorId="196D7737" wp14:editId="196D7738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1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1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12C5F14" id="Skupina 52" o:spid="_x0000_s1026" style="position:absolute;margin-left:113.4pt;margin-top:792.6pt;width:18.4pt;height:18.1pt;z-index:251658251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48" behindDoc="0" locked="1" layoutInCell="1" allowOverlap="1" wp14:anchorId="196D7739" wp14:editId="196D773A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315" cy="230505"/>
              <wp:effectExtent l="0" t="0" r="0" b="0"/>
              <wp:wrapNone/>
              <wp:docPr id="46" name="Freeform 6">
                <a:hlinkClick xmlns:a="http://schemas.openxmlformats.org/drawingml/2006/main" r:id="rId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315" cy="230505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DA67FC" id="Freeform 6" o:spid="_x0000_s1026" href="https://www.facebook.com/csob" style="position:absolute;margin-left:36.85pt;margin-top:792.65pt;width:18.45pt;height:18.1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758,0;0,115646;116758,230505;234315,115646;116758,0;144747,115646;127154,115646;127154,178582;103163,178582;103163,115646;87168,115646;87168,93618;103163,93618;103163,81031;129553,51923;147147,51923;147147,73950;135951,73950;127154,82604;127154,93618;147147,93618;144747,115646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49" behindDoc="0" locked="1" layoutInCell="1" allowOverlap="1" wp14:anchorId="196D773B" wp14:editId="196D773C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315" cy="230505"/>
              <wp:effectExtent l="0" t="0" r="0" b="0"/>
              <wp:wrapNone/>
              <wp:docPr id="47" name="Freeform 5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315" cy="230505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5BFDAD" id="Freeform 5" o:spid="_x0000_s1026" href="https://www.linkedin.com/company/csob" style="position:absolute;margin-left:62.35pt;margin-top:792.65pt;width:18.45pt;height:18.1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158,0;0,115646;117158,230505;234315,115646;117158,0;91654,158915;69338,158915;69338,89685;91654,89685;91654,158915;80496,80244;67744,67657;80496,55069;93248,67657;80496,80244;172947,158915;151428,158915;151428,125086;140270,106992;126721,124300;126721,158915;105203,158915;105203,89685;125924,89685;125924,99125;125924,99125;146646,88111;172947,121153;172947,158915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50" behindDoc="0" locked="1" layoutInCell="1" allowOverlap="1" wp14:anchorId="196D773D" wp14:editId="196D773E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315" cy="230505"/>
              <wp:effectExtent l="0" t="0" r="0" b="0"/>
              <wp:wrapNone/>
              <wp:docPr id="48" name="Freeform 7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315" cy="230505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C6005E6" id="Freeform 7" o:spid="_x0000_s1026" href="https://twitter.com/CSOB_CZ" style="position:absolute;margin-left:87.9pt;margin-top:792.65pt;width:18.45pt;height:18.1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q93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158,0;0,115646;117158,230505;234315,115646;117158,0;167368,92831;167368,95978;94045,169142;54195,157341;59774,158128;92451,147114;67744,129020;73323,129807;79699,129020;58977,103845;58977,103059;70932,106992;58977,84964;62962,72377;116361,99125;115564,93618;141864,67657;160195,75524;176932,69230;165774,84178;180120,79457;167368,92831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hyperlink r:id="rId5" w:history="1">
      <w:r w:rsidR="0041265C" w:rsidRPr="00D24BC8">
        <w:rPr>
          <w:rStyle w:val="Hypertextovodkaz"/>
        </w:rPr>
        <w:t>www.csob.cz/portal/csob/servis-pro-media</w:t>
      </w:r>
    </w:hyperlink>
    <w:r w:rsidR="00441F21">
      <w:t xml:space="preserve">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A969C6" w:rsidRPr="00441F21">
      <w:fldChar w:fldCharType="begin"/>
    </w:r>
    <w:r w:rsidR="006A6E8F" w:rsidRPr="00441F21">
      <w:instrText xml:space="preserve"> PAGE   \* MERGEFORMAT </w:instrText>
    </w:r>
    <w:r w:rsidR="00A969C6" w:rsidRPr="00441F21">
      <w:fldChar w:fldCharType="separate"/>
    </w:r>
    <w:r w:rsidR="00AA6EDF">
      <w:t>2</w:t>
    </w:r>
    <w:r w:rsidR="00A969C6" w:rsidRPr="00441F21">
      <w:fldChar w:fldCharType="end"/>
    </w:r>
    <w:r w:rsidR="006A6E8F" w:rsidRPr="00441F21">
      <w:t>/</w:t>
    </w:r>
    <w:fldSimple w:instr=" NUMPAGES   \* MERGEFORMAT ">
      <w:r w:rsidR="00AA6EDF"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D7734" w14:textId="1AD679D9" w:rsidR="001E3BF7" w:rsidRPr="00CF0D33" w:rsidRDefault="00964EC5" w:rsidP="00CF0D33">
    <w:pPr>
      <w:pStyle w:val="Zpat"/>
    </w:pPr>
    <w:r>
      <w:rPr>
        <w:lang w:eastAsia="cs-CZ"/>
      </w:rPr>
      <w:drawing>
        <wp:anchor distT="0" distB="0" distL="114300" distR="114300" simplePos="0" relativeHeight="251658253" behindDoc="1" locked="0" layoutInCell="1" allowOverlap="1" wp14:anchorId="196D7745" wp14:editId="196D7746">
          <wp:simplePos x="0" y="0"/>
          <wp:positionH relativeFrom="column">
            <wp:posOffset>-1966512</wp:posOffset>
          </wp:positionH>
          <wp:positionV relativeFrom="paragraph">
            <wp:posOffset>-2257590</wp:posOffset>
          </wp:positionV>
          <wp:extent cx="1032510" cy="981075"/>
          <wp:effectExtent l="0" t="0" r="0" b="9525"/>
          <wp:wrapTight wrapText="bothSides">
            <wp:wrapPolygon edited="0">
              <wp:start x="7173" y="0"/>
              <wp:lineTo x="3587" y="1678"/>
              <wp:lineTo x="0" y="5452"/>
              <wp:lineTo x="0" y="15938"/>
              <wp:lineTo x="3985" y="20132"/>
              <wp:lineTo x="6775" y="21390"/>
              <wp:lineTo x="7173" y="21390"/>
              <wp:lineTo x="14347" y="21390"/>
              <wp:lineTo x="17137" y="20132"/>
              <wp:lineTo x="21122" y="15938"/>
              <wp:lineTo x="21122" y="5452"/>
              <wp:lineTo x="17535" y="1678"/>
              <wp:lineTo x="13948" y="0"/>
              <wp:lineTo x="7173" y="0"/>
            </wp:wrapPolygon>
          </wp:wrapTight>
          <wp:docPr id="13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ek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46" r="6252" b="17098"/>
                  <a:stretch/>
                </pic:blipFill>
                <pic:spPr>
                  <a:xfrm>
                    <a:off x="0" y="0"/>
                    <a:ext cx="1032510" cy="981075"/>
                  </a:xfrm>
                  <a:prstGeom prst="ellipse">
                    <a:avLst/>
                  </a:prstGeom>
                </pic:spPr>
              </pic:pic>
            </a:graphicData>
          </a:graphic>
        </wp:anchor>
      </w:drawing>
    </w:r>
    <w:r w:rsidR="00B86628">
      <w:rPr>
        <w:lang w:eastAsia="cs-CZ"/>
      </w:rPr>
      <mc:AlternateContent>
        <mc:Choice Requires="wpg">
          <w:drawing>
            <wp:anchor distT="0" distB="0" distL="114300" distR="114300" simplePos="0" relativeHeight="251658247" behindDoc="0" locked="1" layoutInCell="1" allowOverlap="1" wp14:anchorId="196D7747" wp14:editId="196D7748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24FCA87" id="Skupina 53" o:spid="_x0000_s1026" style="position:absolute;margin-left:113.4pt;margin-top:792.6pt;width:18.4pt;height:18.4pt;z-index:251658247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LowKl/rBwAA+iIAAA4AAAAAAAAAAAAAAAAALgIAAGRy&#10;cy9lMm9Eb2MueG1sUEsBAi0AFAAGAAgAAAAhAOYmj+LiAAAADQEAAA8AAAAAAAAAAAAAAAAARQoA&#10;AGRycy9kb3ducmV2LnhtbFBLAQItABQABgAIAAAAIQC7MivJ7gAAAGMBAAAZAAAAAAAAAAAAAAAA&#10;AFQLAABkcnMvX3JlbHMvZTJvRG9jLnhtbC5yZWxzUEsFBgAAAAAFAAUAOgEAAHkM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B86628">
      <w:rPr>
        <w:lang w:eastAsia="cs-CZ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96D7749" wp14:editId="196D774A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315" cy="234315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315" cy="234315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F76165" id="Freeform 6" o:spid="_x0000_s1026" href="https://www.facebook.com/csob" style="position:absolute;margin-left:36.85pt;margin-top:792.65pt;width:18.45pt;height:18.4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758,0;0,117557;116758,234315;234315,117557;116758,0;144747,117557;127154,117557;127154,181534;103163,181534;103163,117557;87168,117557;87168,95165;103163,95165;103163,82370;129553,52781;147147,52781;147147,75173;135951,75173;127154,83970;127154,95165;147147,95165;144747,117557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B86628">
      <w:rPr>
        <w:lang w:eastAsia="cs-CZ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196D774B" wp14:editId="196D774C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315" cy="234315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315" cy="234315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9DE183" id="Freeform 5" o:spid="_x0000_s1026" href="https://www.linkedin.com/company/csob" style="position:absolute;margin-left:62.35pt;margin-top:792.65pt;width:18.45pt;height:18.4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158,0;0,117557;117158,234315;234315,117557;117158,0;91654,161541;69338,161541;69338,91167;91654,91167;91654,161541;80496,81570;67744,68775;80496,55980;93248,68775;80496,81570;172947,161541;151428,161541;151428,127154;140270,108761;126721,126354;126721,161541;105203,161541;105203,91167;125924,91167;125924,100763;125924,100763;146646,89568;172947,123155;172947,161541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B86628">
      <w:rPr>
        <w:lang w:eastAsia="cs-CZ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196D774D" wp14:editId="196D774E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315" cy="234315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315" cy="234315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562B9D9" id="Freeform 7" o:spid="_x0000_s1026" href="https://twitter.com/CSOB_CZ" style="position:absolute;margin-left:87.9pt;margin-top:792.65pt;width:18.45pt;height:18.4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158,0;0,117557;117158,234315;234315,117557;117158,0;167368,94366;167368,97565;94045,171938;54195,159942;59774,160742;92451,149546;67744,131152;73323,131952;79699,131152;58977,105562;58977,104762;70932,108761;58977,86369;62962,73573;116361,100763;115564,95165;141864,68775;160195,76772;176932,70374;165774,85569;180120,80771;167368,94366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1A307C">
      <w:t xml:space="preserve">V Praze dne </w:t>
    </w:r>
    <w:r w:rsidR="00B86628">
      <w:rPr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196D774F" wp14:editId="196D7750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895" cy="612140"/>
              <wp:effectExtent l="0" t="0" r="8255" b="12700"/>
              <wp:wrapNone/>
              <wp:docPr id="12" name="Textové po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1895" cy="612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6D7754" w14:textId="77777777" w:rsidR="00CA1EEA" w:rsidRPr="00CF0D33" w:rsidRDefault="00CA1EEA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CF0D33">
                            <w:rPr>
                              <w:b/>
                            </w:rPr>
                            <w:t>Patrik Madle</w:t>
                          </w:r>
                        </w:p>
                        <w:p w14:paraId="196D7755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196D7756" w14:textId="77777777" w:rsidR="00CA1EEA" w:rsidRPr="0071130C" w:rsidRDefault="00AA6EDF" w:rsidP="00CA1EEA">
                          <w:pPr>
                            <w:pStyle w:val="TZmensi-texty"/>
                          </w:pPr>
                          <w:hyperlink r:id="rId6" w:history="1">
                            <w:r w:rsidR="00CA1EEA" w:rsidRPr="0071130C">
                              <w:rPr>
                                <w:rStyle w:val="Hypertextovodkaz"/>
                              </w:rPr>
                              <w:t>patrik.madle@csob.cz</w:t>
                            </w:r>
                          </w:hyperlink>
                          <w:r w:rsidR="00CA1EEA" w:rsidRPr="0071130C">
                            <w:t xml:space="preserve"> </w:t>
                          </w:r>
                        </w:p>
                        <w:p w14:paraId="196D7757" w14:textId="77777777" w:rsidR="00CA1EEA" w:rsidRPr="0071130C" w:rsidRDefault="00CA1EEA" w:rsidP="00CA1EEA">
                          <w:pPr>
                            <w:pStyle w:val="TZmensi-texty"/>
                          </w:pPr>
                          <w:r w:rsidRPr="0071130C">
                            <w:t>+420 602 530 639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6D774F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8" type="#_x0000_t202" style="position:absolute;margin-left:36.75pt;margin-top:703.1pt;width:93.85pt;height:4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" filled="f" stroked="f" strokeweight=".5pt">
              <v:textbox style="mso-fit-shape-to-text:t" inset="0,0,0,0">
                <w:txbxContent>
                  <w:p w14:paraId="196D7754" w14:textId="77777777" w:rsidR="00CA1EEA" w:rsidRPr="00CF0D33" w:rsidRDefault="00CA1EEA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CF0D33">
                      <w:rPr>
                        <w:b/>
                      </w:rPr>
                      <w:t>Patrik Madle</w:t>
                    </w:r>
                  </w:p>
                  <w:p w14:paraId="196D7755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196D7756" w14:textId="77777777" w:rsidR="00CA1EEA" w:rsidRPr="0071130C" w:rsidRDefault="00015ECC" w:rsidP="00CA1EEA">
                    <w:pPr>
                      <w:pStyle w:val="TZmensi-texty"/>
                    </w:pPr>
                    <w:hyperlink r:id="rId7" w:history="1">
                      <w:r w:rsidR="00CA1EEA" w:rsidRPr="0071130C">
                        <w:rPr>
                          <w:rStyle w:val="Hypertextovodkaz"/>
                        </w:rPr>
                        <w:t>patrik.madle@csob.cz</w:t>
                      </w:r>
                    </w:hyperlink>
                    <w:r w:rsidR="00CA1EEA" w:rsidRPr="0071130C">
                      <w:t xml:space="preserve"> </w:t>
                    </w:r>
                  </w:p>
                  <w:p w14:paraId="196D7757" w14:textId="77777777" w:rsidR="00CA1EEA" w:rsidRPr="0071130C" w:rsidRDefault="00CA1EEA" w:rsidP="00CA1EEA">
                    <w:pPr>
                      <w:pStyle w:val="TZmensi-texty"/>
                    </w:pPr>
                    <w:r w:rsidRPr="0071130C">
                      <w:t>+420 602 530 639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A6EDF">
      <w:t>16</w:t>
    </w:r>
    <w:r w:rsidR="006A21AD" w:rsidRPr="00601026">
      <w:t>.</w:t>
    </w:r>
    <w:r w:rsidR="006A21AD">
      <w:t xml:space="preserve"> června 2020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A969C6" w:rsidRPr="00441F21">
      <w:fldChar w:fldCharType="begin"/>
    </w:r>
    <w:r w:rsidR="006A6E8F" w:rsidRPr="00441F21">
      <w:instrText xml:space="preserve"> PAGE   \* MERGEFORMAT </w:instrText>
    </w:r>
    <w:r w:rsidR="00A969C6" w:rsidRPr="00441F21">
      <w:fldChar w:fldCharType="separate"/>
    </w:r>
    <w:r w:rsidR="00AA6EDF">
      <w:t>1</w:t>
    </w:r>
    <w:r w:rsidR="00A969C6" w:rsidRPr="00441F21">
      <w:fldChar w:fldCharType="end"/>
    </w:r>
    <w:r w:rsidR="006A6E8F" w:rsidRPr="00441F21">
      <w:t>/</w:t>
    </w:r>
    <w:fldSimple w:instr=" NUMPAGES   \* MERGEFORMAT ">
      <w:r w:rsidR="00AA6EDF"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70AAF" w14:textId="77777777" w:rsidR="00015ECC" w:rsidRDefault="00015ECC" w:rsidP="00CF0D33">
      <w:r>
        <w:separator/>
      </w:r>
    </w:p>
  </w:footnote>
  <w:footnote w:type="continuationSeparator" w:id="0">
    <w:p w14:paraId="193EBCDF" w14:textId="77777777" w:rsidR="00015ECC" w:rsidRDefault="00015ECC" w:rsidP="00CF0D33">
      <w:r>
        <w:continuationSeparator/>
      </w:r>
    </w:p>
  </w:footnote>
  <w:footnote w:type="continuationNotice" w:id="1">
    <w:p w14:paraId="3C4D98F8" w14:textId="77777777" w:rsidR="00015ECC" w:rsidRDefault="00015E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D7731" w14:textId="290C8073" w:rsidR="00CF0D33" w:rsidRDefault="00CF0D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1" behindDoc="1" locked="1" layoutInCell="1" allowOverlap="1" wp14:anchorId="196D7735" wp14:editId="196D773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D7733" w14:textId="5FA89025" w:rsidR="001E3BF7" w:rsidRDefault="00240A47" w:rsidP="000802BD">
    <w:pPr>
      <w:pStyle w:val="Podtitul"/>
      <w:tabs>
        <w:tab w:val="left" w:pos="673"/>
      </w:tabs>
      <w:spacing w:after="1920"/>
    </w:pPr>
    <w:r w:rsidRPr="0071130C">
      <w:rPr>
        <w:noProof/>
        <w:lang w:eastAsia="cs-CZ"/>
      </w:rPr>
      <w:drawing>
        <wp:anchor distT="0" distB="0" distL="114300" distR="114300" simplePos="0" relativeHeight="251658252" behindDoc="1" locked="1" layoutInCell="1" allowOverlap="1" wp14:anchorId="196D773F" wp14:editId="196D7740">
          <wp:simplePos x="0" y="0"/>
          <wp:positionH relativeFrom="page">
            <wp:posOffset>6200140</wp:posOffset>
          </wp:positionH>
          <wp:positionV relativeFrom="page">
            <wp:posOffset>414020</wp:posOffset>
          </wp:positionV>
          <wp:extent cx="720000" cy="561600"/>
          <wp:effectExtent l="0" t="0" r="4445" b="0"/>
          <wp:wrapNone/>
          <wp:docPr id="170" name="Obráze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56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6628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196D7741" wp14:editId="196D7742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12700" b="12700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6D775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6D774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36.85pt;margin-top:160.95pt;width:109.95pt;height:18.7pt;z-index:25165824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" filled="f" stroked="f" strokeweight=".5pt">
              <v:textbox style="mso-fit-shape-to-text:t" inset="0,0,0,0">
                <w:txbxContent>
                  <w:p w14:paraId="196D775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196D7743" wp14:editId="196D77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880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23"/>
    <w:rsid w:val="00000388"/>
    <w:rsid w:val="00000C70"/>
    <w:rsid w:val="00002E67"/>
    <w:rsid w:val="0000370A"/>
    <w:rsid w:val="00004EB5"/>
    <w:rsid w:val="00004F80"/>
    <w:rsid w:val="000060AB"/>
    <w:rsid w:val="00006655"/>
    <w:rsid w:val="0000772E"/>
    <w:rsid w:val="0001243B"/>
    <w:rsid w:val="00012D16"/>
    <w:rsid w:val="00012DD3"/>
    <w:rsid w:val="00012F31"/>
    <w:rsid w:val="0001307E"/>
    <w:rsid w:val="00013FE3"/>
    <w:rsid w:val="00014593"/>
    <w:rsid w:val="00015076"/>
    <w:rsid w:val="00015367"/>
    <w:rsid w:val="00015ECC"/>
    <w:rsid w:val="00020C02"/>
    <w:rsid w:val="000246B3"/>
    <w:rsid w:val="00024967"/>
    <w:rsid w:val="0002498E"/>
    <w:rsid w:val="00030FCF"/>
    <w:rsid w:val="00031A22"/>
    <w:rsid w:val="000322C8"/>
    <w:rsid w:val="00032571"/>
    <w:rsid w:val="000340CD"/>
    <w:rsid w:val="00034154"/>
    <w:rsid w:val="0003719A"/>
    <w:rsid w:val="00037858"/>
    <w:rsid w:val="00037C7F"/>
    <w:rsid w:val="00040F8A"/>
    <w:rsid w:val="00041778"/>
    <w:rsid w:val="00041EC2"/>
    <w:rsid w:val="00044E57"/>
    <w:rsid w:val="00045D53"/>
    <w:rsid w:val="00047996"/>
    <w:rsid w:val="000528E4"/>
    <w:rsid w:val="000539AC"/>
    <w:rsid w:val="00053A00"/>
    <w:rsid w:val="000541FC"/>
    <w:rsid w:val="00056C65"/>
    <w:rsid w:val="00061359"/>
    <w:rsid w:val="00062588"/>
    <w:rsid w:val="00062E75"/>
    <w:rsid w:val="00062F30"/>
    <w:rsid w:val="00063687"/>
    <w:rsid w:val="00063C15"/>
    <w:rsid w:val="00065573"/>
    <w:rsid w:val="00065B0E"/>
    <w:rsid w:val="00065EA4"/>
    <w:rsid w:val="000673F5"/>
    <w:rsid w:val="00070242"/>
    <w:rsid w:val="00070D11"/>
    <w:rsid w:val="0007166C"/>
    <w:rsid w:val="00071A04"/>
    <w:rsid w:val="00072398"/>
    <w:rsid w:val="00074DE5"/>
    <w:rsid w:val="000751E8"/>
    <w:rsid w:val="00075381"/>
    <w:rsid w:val="000802BD"/>
    <w:rsid w:val="0008090E"/>
    <w:rsid w:val="00080BC3"/>
    <w:rsid w:val="00080ED1"/>
    <w:rsid w:val="00081271"/>
    <w:rsid w:val="00081A7B"/>
    <w:rsid w:val="000820F8"/>
    <w:rsid w:val="00082351"/>
    <w:rsid w:val="00084371"/>
    <w:rsid w:val="00085FD2"/>
    <w:rsid w:val="00086488"/>
    <w:rsid w:val="000902F3"/>
    <w:rsid w:val="00090996"/>
    <w:rsid w:val="00090BA1"/>
    <w:rsid w:val="00091CEE"/>
    <w:rsid w:val="00091FBE"/>
    <w:rsid w:val="000949F8"/>
    <w:rsid w:val="00096D3C"/>
    <w:rsid w:val="00096F61"/>
    <w:rsid w:val="0009703D"/>
    <w:rsid w:val="000A01DE"/>
    <w:rsid w:val="000A2C57"/>
    <w:rsid w:val="000A3572"/>
    <w:rsid w:val="000A35D2"/>
    <w:rsid w:val="000A5A5C"/>
    <w:rsid w:val="000A61D2"/>
    <w:rsid w:val="000A72D1"/>
    <w:rsid w:val="000A7F3B"/>
    <w:rsid w:val="000B0A28"/>
    <w:rsid w:val="000B2E93"/>
    <w:rsid w:val="000B4549"/>
    <w:rsid w:val="000B53A2"/>
    <w:rsid w:val="000B5B29"/>
    <w:rsid w:val="000B692E"/>
    <w:rsid w:val="000B6EA4"/>
    <w:rsid w:val="000B7F27"/>
    <w:rsid w:val="000C21AD"/>
    <w:rsid w:val="000C44EF"/>
    <w:rsid w:val="000C524E"/>
    <w:rsid w:val="000C5922"/>
    <w:rsid w:val="000C7AF7"/>
    <w:rsid w:val="000D015A"/>
    <w:rsid w:val="000D062F"/>
    <w:rsid w:val="000D10E4"/>
    <w:rsid w:val="000D1BCD"/>
    <w:rsid w:val="000D2060"/>
    <w:rsid w:val="000D248B"/>
    <w:rsid w:val="000D464F"/>
    <w:rsid w:val="000D54AD"/>
    <w:rsid w:val="000D56D4"/>
    <w:rsid w:val="000D6126"/>
    <w:rsid w:val="000D724E"/>
    <w:rsid w:val="000E13BE"/>
    <w:rsid w:val="000E1432"/>
    <w:rsid w:val="000E2584"/>
    <w:rsid w:val="000E2632"/>
    <w:rsid w:val="000E2B27"/>
    <w:rsid w:val="000E2CF2"/>
    <w:rsid w:val="000E76DD"/>
    <w:rsid w:val="000F202E"/>
    <w:rsid w:val="000F4C08"/>
    <w:rsid w:val="000F675D"/>
    <w:rsid w:val="00100992"/>
    <w:rsid w:val="001013E0"/>
    <w:rsid w:val="00103267"/>
    <w:rsid w:val="0010327C"/>
    <w:rsid w:val="00103B45"/>
    <w:rsid w:val="00103BAE"/>
    <w:rsid w:val="00104BD1"/>
    <w:rsid w:val="001057A0"/>
    <w:rsid w:val="00105DCF"/>
    <w:rsid w:val="00105F7C"/>
    <w:rsid w:val="00106296"/>
    <w:rsid w:val="00106540"/>
    <w:rsid w:val="001071DD"/>
    <w:rsid w:val="00107556"/>
    <w:rsid w:val="001109F9"/>
    <w:rsid w:val="00112A6D"/>
    <w:rsid w:val="00114D08"/>
    <w:rsid w:val="001170A6"/>
    <w:rsid w:val="001179E5"/>
    <w:rsid w:val="001179FD"/>
    <w:rsid w:val="00120617"/>
    <w:rsid w:val="00121C03"/>
    <w:rsid w:val="00122704"/>
    <w:rsid w:val="00123437"/>
    <w:rsid w:val="00123771"/>
    <w:rsid w:val="001244F3"/>
    <w:rsid w:val="001257C4"/>
    <w:rsid w:val="00125A53"/>
    <w:rsid w:val="00126E41"/>
    <w:rsid w:val="0012736C"/>
    <w:rsid w:val="00130664"/>
    <w:rsid w:val="00132D4D"/>
    <w:rsid w:val="00132E9A"/>
    <w:rsid w:val="00132FA9"/>
    <w:rsid w:val="00133061"/>
    <w:rsid w:val="00137031"/>
    <w:rsid w:val="00137B01"/>
    <w:rsid w:val="00141EA6"/>
    <w:rsid w:val="00143298"/>
    <w:rsid w:val="0014564C"/>
    <w:rsid w:val="00146061"/>
    <w:rsid w:val="0015032F"/>
    <w:rsid w:val="001504C6"/>
    <w:rsid w:val="0015233D"/>
    <w:rsid w:val="00153051"/>
    <w:rsid w:val="00153288"/>
    <w:rsid w:val="00155482"/>
    <w:rsid w:val="00155A03"/>
    <w:rsid w:val="00156B62"/>
    <w:rsid w:val="00156D1B"/>
    <w:rsid w:val="00160699"/>
    <w:rsid w:val="001608DE"/>
    <w:rsid w:val="00160E12"/>
    <w:rsid w:val="001614C2"/>
    <w:rsid w:val="001621CD"/>
    <w:rsid w:val="00162D51"/>
    <w:rsid w:val="001631AD"/>
    <w:rsid w:val="001640FA"/>
    <w:rsid w:val="001641CA"/>
    <w:rsid w:val="00164689"/>
    <w:rsid w:val="0016515E"/>
    <w:rsid w:val="00165F8D"/>
    <w:rsid w:val="00171632"/>
    <w:rsid w:val="001717EC"/>
    <w:rsid w:val="001725E5"/>
    <w:rsid w:val="00173B4D"/>
    <w:rsid w:val="001741E3"/>
    <w:rsid w:val="00175C2B"/>
    <w:rsid w:val="00176455"/>
    <w:rsid w:val="0017730D"/>
    <w:rsid w:val="00177981"/>
    <w:rsid w:val="001803B8"/>
    <w:rsid w:val="00180F4B"/>
    <w:rsid w:val="0018187F"/>
    <w:rsid w:val="00182692"/>
    <w:rsid w:val="00183F5E"/>
    <w:rsid w:val="001871BA"/>
    <w:rsid w:val="00193B36"/>
    <w:rsid w:val="00193E48"/>
    <w:rsid w:val="001947D4"/>
    <w:rsid w:val="001956FB"/>
    <w:rsid w:val="00196C6B"/>
    <w:rsid w:val="001A0164"/>
    <w:rsid w:val="001A0C13"/>
    <w:rsid w:val="001A0F83"/>
    <w:rsid w:val="001A24F7"/>
    <w:rsid w:val="001A307C"/>
    <w:rsid w:val="001A498A"/>
    <w:rsid w:val="001A5192"/>
    <w:rsid w:val="001A5A1A"/>
    <w:rsid w:val="001A5D14"/>
    <w:rsid w:val="001A6812"/>
    <w:rsid w:val="001A77ED"/>
    <w:rsid w:val="001B0E14"/>
    <w:rsid w:val="001B1ABE"/>
    <w:rsid w:val="001B2A7A"/>
    <w:rsid w:val="001B3E44"/>
    <w:rsid w:val="001B4E4A"/>
    <w:rsid w:val="001B5152"/>
    <w:rsid w:val="001B5F22"/>
    <w:rsid w:val="001B6953"/>
    <w:rsid w:val="001B71C7"/>
    <w:rsid w:val="001B7C6B"/>
    <w:rsid w:val="001C0B91"/>
    <w:rsid w:val="001C31BF"/>
    <w:rsid w:val="001C40AE"/>
    <w:rsid w:val="001C511C"/>
    <w:rsid w:val="001C5228"/>
    <w:rsid w:val="001C5758"/>
    <w:rsid w:val="001C5C5E"/>
    <w:rsid w:val="001C6F8A"/>
    <w:rsid w:val="001C75C4"/>
    <w:rsid w:val="001D00D2"/>
    <w:rsid w:val="001D03E4"/>
    <w:rsid w:val="001D2E7E"/>
    <w:rsid w:val="001D2F9F"/>
    <w:rsid w:val="001D339E"/>
    <w:rsid w:val="001D4A8E"/>
    <w:rsid w:val="001E0CD6"/>
    <w:rsid w:val="001E0FD7"/>
    <w:rsid w:val="001E3BF7"/>
    <w:rsid w:val="001E3EF1"/>
    <w:rsid w:val="001E56F7"/>
    <w:rsid w:val="001F646C"/>
    <w:rsid w:val="002007A7"/>
    <w:rsid w:val="00200FF6"/>
    <w:rsid w:val="002011B2"/>
    <w:rsid w:val="002017AF"/>
    <w:rsid w:val="0020298C"/>
    <w:rsid w:val="00206552"/>
    <w:rsid w:val="00206758"/>
    <w:rsid w:val="00206A81"/>
    <w:rsid w:val="00207597"/>
    <w:rsid w:val="00210D36"/>
    <w:rsid w:val="00211BC9"/>
    <w:rsid w:val="00215C87"/>
    <w:rsid w:val="00216294"/>
    <w:rsid w:val="00216FA2"/>
    <w:rsid w:val="00217C66"/>
    <w:rsid w:val="00222C2F"/>
    <w:rsid w:val="00225B0E"/>
    <w:rsid w:val="00226DC7"/>
    <w:rsid w:val="002303F3"/>
    <w:rsid w:val="002307F7"/>
    <w:rsid w:val="00230FFA"/>
    <w:rsid w:val="00231ACB"/>
    <w:rsid w:val="002337F4"/>
    <w:rsid w:val="00235186"/>
    <w:rsid w:val="002378C1"/>
    <w:rsid w:val="00237962"/>
    <w:rsid w:val="00237B68"/>
    <w:rsid w:val="00240A47"/>
    <w:rsid w:val="00240EFE"/>
    <w:rsid w:val="002420FA"/>
    <w:rsid w:val="00242746"/>
    <w:rsid w:val="00242B81"/>
    <w:rsid w:val="002455AB"/>
    <w:rsid w:val="00245782"/>
    <w:rsid w:val="00245E47"/>
    <w:rsid w:val="00247103"/>
    <w:rsid w:val="002502DE"/>
    <w:rsid w:val="00250BF8"/>
    <w:rsid w:val="00250DE3"/>
    <w:rsid w:val="002514E8"/>
    <w:rsid w:val="002534D6"/>
    <w:rsid w:val="00254611"/>
    <w:rsid w:val="00254E12"/>
    <w:rsid w:val="00260459"/>
    <w:rsid w:val="002617C7"/>
    <w:rsid w:val="002623D5"/>
    <w:rsid w:val="002627D8"/>
    <w:rsid w:val="00262F0D"/>
    <w:rsid w:val="002636AE"/>
    <w:rsid w:val="002638EC"/>
    <w:rsid w:val="002644E3"/>
    <w:rsid w:val="002668D4"/>
    <w:rsid w:val="00270778"/>
    <w:rsid w:val="0027105E"/>
    <w:rsid w:val="0027138A"/>
    <w:rsid w:val="002714EC"/>
    <w:rsid w:val="0027256B"/>
    <w:rsid w:val="00273C6A"/>
    <w:rsid w:val="00273F35"/>
    <w:rsid w:val="002746CD"/>
    <w:rsid w:val="00274EFB"/>
    <w:rsid w:val="00274F89"/>
    <w:rsid w:val="0027602D"/>
    <w:rsid w:val="00276E08"/>
    <w:rsid w:val="00277179"/>
    <w:rsid w:val="00280E22"/>
    <w:rsid w:val="002828EC"/>
    <w:rsid w:val="00284095"/>
    <w:rsid w:val="00287117"/>
    <w:rsid w:val="00287988"/>
    <w:rsid w:val="00290A7D"/>
    <w:rsid w:val="00291C0A"/>
    <w:rsid w:val="00291F19"/>
    <w:rsid w:val="002932E9"/>
    <w:rsid w:val="00295E9D"/>
    <w:rsid w:val="00296C9C"/>
    <w:rsid w:val="00297292"/>
    <w:rsid w:val="00297D0D"/>
    <w:rsid w:val="00297F14"/>
    <w:rsid w:val="002A1678"/>
    <w:rsid w:val="002A4105"/>
    <w:rsid w:val="002A42E1"/>
    <w:rsid w:val="002A538B"/>
    <w:rsid w:val="002A5EA9"/>
    <w:rsid w:val="002A72DB"/>
    <w:rsid w:val="002B29FC"/>
    <w:rsid w:val="002B3387"/>
    <w:rsid w:val="002B37EB"/>
    <w:rsid w:val="002B3ACB"/>
    <w:rsid w:val="002B3F0D"/>
    <w:rsid w:val="002B451A"/>
    <w:rsid w:val="002B4974"/>
    <w:rsid w:val="002B734B"/>
    <w:rsid w:val="002B7D48"/>
    <w:rsid w:val="002C1C85"/>
    <w:rsid w:val="002C30AE"/>
    <w:rsid w:val="002C500C"/>
    <w:rsid w:val="002C63AF"/>
    <w:rsid w:val="002C651B"/>
    <w:rsid w:val="002C7385"/>
    <w:rsid w:val="002C784C"/>
    <w:rsid w:val="002D1302"/>
    <w:rsid w:val="002D1A71"/>
    <w:rsid w:val="002D54AA"/>
    <w:rsid w:val="002D5F80"/>
    <w:rsid w:val="002E0120"/>
    <w:rsid w:val="002E0717"/>
    <w:rsid w:val="002E3316"/>
    <w:rsid w:val="002E3C52"/>
    <w:rsid w:val="002E4500"/>
    <w:rsid w:val="002E66AB"/>
    <w:rsid w:val="002E687B"/>
    <w:rsid w:val="002E77F1"/>
    <w:rsid w:val="002E7B70"/>
    <w:rsid w:val="002F0640"/>
    <w:rsid w:val="002F1C04"/>
    <w:rsid w:val="002F263B"/>
    <w:rsid w:val="002F3578"/>
    <w:rsid w:val="002F4C0D"/>
    <w:rsid w:val="002F53BE"/>
    <w:rsid w:val="002F6460"/>
    <w:rsid w:val="002F6E56"/>
    <w:rsid w:val="00300353"/>
    <w:rsid w:val="00300E30"/>
    <w:rsid w:val="00301B76"/>
    <w:rsid w:val="00301D66"/>
    <w:rsid w:val="00302099"/>
    <w:rsid w:val="00304552"/>
    <w:rsid w:val="00304775"/>
    <w:rsid w:val="003049EA"/>
    <w:rsid w:val="00304E69"/>
    <w:rsid w:val="00305339"/>
    <w:rsid w:val="0030654B"/>
    <w:rsid w:val="003104B7"/>
    <w:rsid w:val="00310583"/>
    <w:rsid w:val="00312D86"/>
    <w:rsid w:val="003140BB"/>
    <w:rsid w:val="00314C72"/>
    <w:rsid w:val="00314FE8"/>
    <w:rsid w:val="003165DF"/>
    <w:rsid w:val="00316D2A"/>
    <w:rsid w:val="00316E1C"/>
    <w:rsid w:val="00320317"/>
    <w:rsid w:val="00321068"/>
    <w:rsid w:val="00324A70"/>
    <w:rsid w:val="00326867"/>
    <w:rsid w:val="00327926"/>
    <w:rsid w:val="003279C0"/>
    <w:rsid w:val="00327E62"/>
    <w:rsid w:val="003306DE"/>
    <w:rsid w:val="003367C2"/>
    <w:rsid w:val="00341A0D"/>
    <w:rsid w:val="00341EF5"/>
    <w:rsid w:val="00343576"/>
    <w:rsid w:val="003469AD"/>
    <w:rsid w:val="00346AAF"/>
    <w:rsid w:val="0035046B"/>
    <w:rsid w:val="0035062B"/>
    <w:rsid w:val="003512B7"/>
    <w:rsid w:val="003514D7"/>
    <w:rsid w:val="0035178C"/>
    <w:rsid w:val="00351F61"/>
    <w:rsid w:val="00352D5B"/>
    <w:rsid w:val="00354238"/>
    <w:rsid w:val="00355D99"/>
    <w:rsid w:val="00356B00"/>
    <w:rsid w:val="00357C2E"/>
    <w:rsid w:val="00357D79"/>
    <w:rsid w:val="003609EA"/>
    <w:rsid w:val="00360B52"/>
    <w:rsid w:val="00361AE6"/>
    <w:rsid w:val="00364F0C"/>
    <w:rsid w:val="003654D2"/>
    <w:rsid w:val="00366017"/>
    <w:rsid w:val="00366C97"/>
    <w:rsid w:val="00367134"/>
    <w:rsid w:val="00367620"/>
    <w:rsid w:val="0037024D"/>
    <w:rsid w:val="00370D1D"/>
    <w:rsid w:val="003714B2"/>
    <w:rsid w:val="003723AC"/>
    <w:rsid w:val="00372F1A"/>
    <w:rsid w:val="00373189"/>
    <w:rsid w:val="0037388E"/>
    <w:rsid w:val="00373CA0"/>
    <w:rsid w:val="00374225"/>
    <w:rsid w:val="00374720"/>
    <w:rsid w:val="003752E9"/>
    <w:rsid w:val="00377094"/>
    <w:rsid w:val="003812A3"/>
    <w:rsid w:val="003822B8"/>
    <w:rsid w:val="0038245E"/>
    <w:rsid w:val="0038252C"/>
    <w:rsid w:val="00382589"/>
    <w:rsid w:val="00383D06"/>
    <w:rsid w:val="003853AC"/>
    <w:rsid w:val="00386390"/>
    <w:rsid w:val="00386551"/>
    <w:rsid w:val="00386DA5"/>
    <w:rsid w:val="003874D2"/>
    <w:rsid w:val="00390180"/>
    <w:rsid w:val="00391D87"/>
    <w:rsid w:val="00391F3D"/>
    <w:rsid w:val="003928F1"/>
    <w:rsid w:val="003929E8"/>
    <w:rsid w:val="003933C2"/>
    <w:rsid w:val="00393760"/>
    <w:rsid w:val="00393C43"/>
    <w:rsid w:val="0039511E"/>
    <w:rsid w:val="00395AC4"/>
    <w:rsid w:val="00396054"/>
    <w:rsid w:val="003A1CA7"/>
    <w:rsid w:val="003A3F74"/>
    <w:rsid w:val="003A51BA"/>
    <w:rsid w:val="003A68D3"/>
    <w:rsid w:val="003A6D98"/>
    <w:rsid w:val="003A7B6C"/>
    <w:rsid w:val="003B1E88"/>
    <w:rsid w:val="003B24E2"/>
    <w:rsid w:val="003B3924"/>
    <w:rsid w:val="003B4CE9"/>
    <w:rsid w:val="003B649F"/>
    <w:rsid w:val="003B7770"/>
    <w:rsid w:val="003C1163"/>
    <w:rsid w:val="003C2B88"/>
    <w:rsid w:val="003C2D27"/>
    <w:rsid w:val="003C3F6C"/>
    <w:rsid w:val="003C455E"/>
    <w:rsid w:val="003C456C"/>
    <w:rsid w:val="003C6CB5"/>
    <w:rsid w:val="003C74B4"/>
    <w:rsid w:val="003D0EB9"/>
    <w:rsid w:val="003D2C40"/>
    <w:rsid w:val="003D3C0B"/>
    <w:rsid w:val="003D451A"/>
    <w:rsid w:val="003D5880"/>
    <w:rsid w:val="003D58BE"/>
    <w:rsid w:val="003D64BB"/>
    <w:rsid w:val="003D64EE"/>
    <w:rsid w:val="003D6808"/>
    <w:rsid w:val="003D798C"/>
    <w:rsid w:val="003E0421"/>
    <w:rsid w:val="003E15AD"/>
    <w:rsid w:val="003E17F8"/>
    <w:rsid w:val="003E291B"/>
    <w:rsid w:val="003E3067"/>
    <w:rsid w:val="003E3915"/>
    <w:rsid w:val="003E4830"/>
    <w:rsid w:val="003E4EB5"/>
    <w:rsid w:val="003E5DEC"/>
    <w:rsid w:val="003E6167"/>
    <w:rsid w:val="003E636E"/>
    <w:rsid w:val="003E6CE7"/>
    <w:rsid w:val="003E7522"/>
    <w:rsid w:val="003E7FB8"/>
    <w:rsid w:val="003F12C6"/>
    <w:rsid w:val="003F17B8"/>
    <w:rsid w:val="003F1AAB"/>
    <w:rsid w:val="003F28B1"/>
    <w:rsid w:val="003F5B61"/>
    <w:rsid w:val="003F5F79"/>
    <w:rsid w:val="003F609F"/>
    <w:rsid w:val="00400742"/>
    <w:rsid w:val="0040115F"/>
    <w:rsid w:val="00401C7B"/>
    <w:rsid w:val="00403B9D"/>
    <w:rsid w:val="00403CB0"/>
    <w:rsid w:val="00407380"/>
    <w:rsid w:val="00411ECC"/>
    <w:rsid w:val="0041265C"/>
    <w:rsid w:val="00417FA8"/>
    <w:rsid w:val="00420B9A"/>
    <w:rsid w:val="00420FFB"/>
    <w:rsid w:val="00423BE7"/>
    <w:rsid w:val="004257DC"/>
    <w:rsid w:val="004259F1"/>
    <w:rsid w:val="00426886"/>
    <w:rsid w:val="00427338"/>
    <w:rsid w:val="00430801"/>
    <w:rsid w:val="0043080C"/>
    <w:rsid w:val="00432135"/>
    <w:rsid w:val="0043364B"/>
    <w:rsid w:val="004336D8"/>
    <w:rsid w:val="00433D08"/>
    <w:rsid w:val="00434DD1"/>
    <w:rsid w:val="00435BB0"/>
    <w:rsid w:val="00437827"/>
    <w:rsid w:val="0044109A"/>
    <w:rsid w:val="00441437"/>
    <w:rsid w:val="00441F21"/>
    <w:rsid w:val="0044554F"/>
    <w:rsid w:val="0044595F"/>
    <w:rsid w:val="0044603C"/>
    <w:rsid w:val="004464D6"/>
    <w:rsid w:val="00446D09"/>
    <w:rsid w:val="004500B0"/>
    <w:rsid w:val="004504F0"/>
    <w:rsid w:val="0045069B"/>
    <w:rsid w:val="00450837"/>
    <w:rsid w:val="00450844"/>
    <w:rsid w:val="004508AE"/>
    <w:rsid w:val="00450C40"/>
    <w:rsid w:val="0045261F"/>
    <w:rsid w:val="00452FEA"/>
    <w:rsid w:val="00453CA4"/>
    <w:rsid w:val="00454EE6"/>
    <w:rsid w:val="00457BB0"/>
    <w:rsid w:val="0046098E"/>
    <w:rsid w:val="004651C5"/>
    <w:rsid w:val="0046557F"/>
    <w:rsid w:val="0046635E"/>
    <w:rsid w:val="00466A6C"/>
    <w:rsid w:val="00466DED"/>
    <w:rsid w:val="004678F0"/>
    <w:rsid w:val="00470523"/>
    <w:rsid w:val="00470EB4"/>
    <w:rsid w:val="00472FB1"/>
    <w:rsid w:val="00474ED8"/>
    <w:rsid w:val="00475493"/>
    <w:rsid w:val="0048176A"/>
    <w:rsid w:val="00481F41"/>
    <w:rsid w:val="004825FA"/>
    <w:rsid w:val="004826F7"/>
    <w:rsid w:val="00483593"/>
    <w:rsid w:val="00485BCC"/>
    <w:rsid w:val="004875EB"/>
    <w:rsid w:val="00490C95"/>
    <w:rsid w:val="00492213"/>
    <w:rsid w:val="00492363"/>
    <w:rsid w:val="00492B48"/>
    <w:rsid w:val="00492F3F"/>
    <w:rsid w:val="004957C1"/>
    <w:rsid w:val="004958F4"/>
    <w:rsid w:val="00496660"/>
    <w:rsid w:val="004970E3"/>
    <w:rsid w:val="004A0489"/>
    <w:rsid w:val="004A2198"/>
    <w:rsid w:val="004A2736"/>
    <w:rsid w:val="004A31AB"/>
    <w:rsid w:val="004A3C70"/>
    <w:rsid w:val="004A477F"/>
    <w:rsid w:val="004A4819"/>
    <w:rsid w:val="004A671B"/>
    <w:rsid w:val="004B07C2"/>
    <w:rsid w:val="004C0721"/>
    <w:rsid w:val="004C4341"/>
    <w:rsid w:val="004C5091"/>
    <w:rsid w:val="004C56D9"/>
    <w:rsid w:val="004C5846"/>
    <w:rsid w:val="004C720F"/>
    <w:rsid w:val="004C7782"/>
    <w:rsid w:val="004C7E1D"/>
    <w:rsid w:val="004D05D8"/>
    <w:rsid w:val="004D18DB"/>
    <w:rsid w:val="004D24B2"/>
    <w:rsid w:val="004D4338"/>
    <w:rsid w:val="004D54A3"/>
    <w:rsid w:val="004D663C"/>
    <w:rsid w:val="004E0689"/>
    <w:rsid w:val="004E0745"/>
    <w:rsid w:val="004E12A7"/>
    <w:rsid w:val="004E15B2"/>
    <w:rsid w:val="004E5CEE"/>
    <w:rsid w:val="004E7E1D"/>
    <w:rsid w:val="004F096D"/>
    <w:rsid w:val="004F29D3"/>
    <w:rsid w:val="004F48D5"/>
    <w:rsid w:val="004F55B0"/>
    <w:rsid w:val="004F751D"/>
    <w:rsid w:val="004F78FC"/>
    <w:rsid w:val="004F7CC7"/>
    <w:rsid w:val="005009E7"/>
    <w:rsid w:val="005037FF"/>
    <w:rsid w:val="005040DA"/>
    <w:rsid w:val="0050597F"/>
    <w:rsid w:val="00506F25"/>
    <w:rsid w:val="00507CB6"/>
    <w:rsid w:val="0051071B"/>
    <w:rsid w:val="00513C4C"/>
    <w:rsid w:val="00516720"/>
    <w:rsid w:val="00517093"/>
    <w:rsid w:val="0052179C"/>
    <w:rsid w:val="00521EC4"/>
    <w:rsid w:val="00521F7B"/>
    <w:rsid w:val="00522589"/>
    <w:rsid w:val="00523CDA"/>
    <w:rsid w:val="00524AA0"/>
    <w:rsid w:val="00525099"/>
    <w:rsid w:val="005258D1"/>
    <w:rsid w:val="005270CD"/>
    <w:rsid w:val="00527D41"/>
    <w:rsid w:val="00530073"/>
    <w:rsid w:val="0053064B"/>
    <w:rsid w:val="00530CD7"/>
    <w:rsid w:val="0053125C"/>
    <w:rsid w:val="00533DE6"/>
    <w:rsid w:val="00534280"/>
    <w:rsid w:val="00534CB2"/>
    <w:rsid w:val="0053507A"/>
    <w:rsid w:val="00536782"/>
    <w:rsid w:val="00540AAB"/>
    <w:rsid w:val="00540BD6"/>
    <w:rsid w:val="0054182B"/>
    <w:rsid w:val="00543484"/>
    <w:rsid w:val="005452AE"/>
    <w:rsid w:val="00545C19"/>
    <w:rsid w:val="005500BE"/>
    <w:rsid w:val="005514A4"/>
    <w:rsid w:val="00552C46"/>
    <w:rsid w:val="00552E7A"/>
    <w:rsid w:val="00553BFE"/>
    <w:rsid w:val="00555E97"/>
    <w:rsid w:val="00555E9E"/>
    <w:rsid w:val="0055672E"/>
    <w:rsid w:val="005567C8"/>
    <w:rsid w:val="00561495"/>
    <w:rsid w:val="00561E46"/>
    <w:rsid w:val="00561E65"/>
    <w:rsid w:val="00563D00"/>
    <w:rsid w:val="005653B7"/>
    <w:rsid w:val="005721A7"/>
    <w:rsid w:val="00573605"/>
    <w:rsid w:val="0057473A"/>
    <w:rsid w:val="00577F81"/>
    <w:rsid w:val="00580188"/>
    <w:rsid w:val="0058146D"/>
    <w:rsid w:val="00581492"/>
    <w:rsid w:val="00581CD4"/>
    <w:rsid w:val="00583785"/>
    <w:rsid w:val="00584B91"/>
    <w:rsid w:val="005874A0"/>
    <w:rsid w:val="00587536"/>
    <w:rsid w:val="005875A2"/>
    <w:rsid w:val="00587B2C"/>
    <w:rsid w:val="00593073"/>
    <w:rsid w:val="0059314C"/>
    <w:rsid w:val="00593A85"/>
    <w:rsid w:val="00594BB1"/>
    <w:rsid w:val="005A25C6"/>
    <w:rsid w:val="005A27C0"/>
    <w:rsid w:val="005A2839"/>
    <w:rsid w:val="005A2A99"/>
    <w:rsid w:val="005A49B5"/>
    <w:rsid w:val="005A5003"/>
    <w:rsid w:val="005A5794"/>
    <w:rsid w:val="005A57F2"/>
    <w:rsid w:val="005A6D7D"/>
    <w:rsid w:val="005B0F93"/>
    <w:rsid w:val="005B1448"/>
    <w:rsid w:val="005B1AFB"/>
    <w:rsid w:val="005B2D69"/>
    <w:rsid w:val="005B2DC1"/>
    <w:rsid w:val="005B502E"/>
    <w:rsid w:val="005B530A"/>
    <w:rsid w:val="005B5C9D"/>
    <w:rsid w:val="005B619D"/>
    <w:rsid w:val="005B6260"/>
    <w:rsid w:val="005B6A11"/>
    <w:rsid w:val="005B6C62"/>
    <w:rsid w:val="005B7B47"/>
    <w:rsid w:val="005B7C3B"/>
    <w:rsid w:val="005C00DD"/>
    <w:rsid w:val="005C0C55"/>
    <w:rsid w:val="005C16AA"/>
    <w:rsid w:val="005C3A6B"/>
    <w:rsid w:val="005C44D0"/>
    <w:rsid w:val="005C4A60"/>
    <w:rsid w:val="005C5C9D"/>
    <w:rsid w:val="005C6BDA"/>
    <w:rsid w:val="005C7848"/>
    <w:rsid w:val="005D01DC"/>
    <w:rsid w:val="005D0D57"/>
    <w:rsid w:val="005D244E"/>
    <w:rsid w:val="005D2BBD"/>
    <w:rsid w:val="005D3AF2"/>
    <w:rsid w:val="005D64C2"/>
    <w:rsid w:val="005D7F06"/>
    <w:rsid w:val="005E27E8"/>
    <w:rsid w:val="005E33AB"/>
    <w:rsid w:val="005E3BAD"/>
    <w:rsid w:val="005E3CF6"/>
    <w:rsid w:val="005E4874"/>
    <w:rsid w:val="005E5926"/>
    <w:rsid w:val="005E5C8B"/>
    <w:rsid w:val="005E641E"/>
    <w:rsid w:val="005E714E"/>
    <w:rsid w:val="005F0FD1"/>
    <w:rsid w:val="005F1359"/>
    <w:rsid w:val="005F195E"/>
    <w:rsid w:val="005F4E47"/>
    <w:rsid w:val="005F4F63"/>
    <w:rsid w:val="005F6A1A"/>
    <w:rsid w:val="005F7BEA"/>
    <w:rsid w:val="00600718"/>
    <w:rsid w:val="00600E7A"/>
    <w:rsid w:val="00600FCC"/>
    <w:rsid w:val="00601026"/>
    <w:rsid w:val="00603701"/>
    <w:rsid w:val="00604207"/>
    <w:rsid w:val="00604962"/>
    <w:rsid w:val="00605053"/>
    <w:rsid w:val="00605FBD"/>
    <w:rsid w:val="006061A9"/>
    <w:rsid w:val="0060652B"/>
    <w:rsid w:val="00606782"/>
    <w:rsid w:val="006070F0"/>
    <w:rsid w:val="0061041C"/>
    <w:rsid w:val="006117C7"/>
    <w:rsid w:val="00612883"/>
    <w:rsid w:val="00612CD8"/>
    <w:rsid w:val="0061426D"/>
    <w:rsid w:val="006156FE"/>
    <w:rsid w:val="00616DDA"/>
    <w:rsid w:val="0062061F"/>
    <w:rsid w:val="00622316"/>
    <w:rsid w:val="00624C05"/>
    <w:rsid w:val="00625123"/>
    <w:rsid w:val="006252A6"/>
    <w:rsid w:val="0062683E"/>
    <w:rsid w:val="00626A1F"/>
    <w:rsid w:val="00626CB8"/>
    <w:rsid w:val="00630149"/>
    <w:rsid w:val="0063111D"/>
    <w:rsid w:val="00631311"/>
    <w:rsid w:val="006328F2"/>
    <w:rsid w:val="006345ED"/>
    <w:rsid w:val="00636443"/>
    <w:rsid w:val="006378E1"/>
    <w:rsid w:val="0064093C"/>
    <w:rsid w:val="006413D6"/>
    <w:rsid w:val="00641A81"/>
    <w:rsid w:val="00642EBE"/>
    <w:rsid w:val="00646740"/>
    <w:rsid w:val="00646E6D"/>
    <w:rsid w:val="00647267"/>
    <w:rsid w:val="006505F8"/>
    <w:rsid w:val="00650A41"/>
    <w:rsid w:val="00651EA6"/>
    <w:rsid w:val="00652AFB"/>
    <w:rsid w:val="00652CFA"/>
    <w:rsid w:val="00654406"/>
    <w:rsid w:val="00655E4C"/>
    <w:rsid w:val="006565F0"/>
    <w:rsid w:val="0065713D"/>
    <w:rsid w:val="00657764"/>
    <w:rsid w:val="00657BCC"/>
    <w:rsid w:val="00660BD2"/>
    <w:rsid w:val="0066144A"/>
    <w:rsid w:val="006619D1"/>
    <w:rsid w:val="00661E56"/>
    <w:rsid w:val="00662510"/>
    <w:rsid w:val="00662CBA"/>
    <w:rsid w:val="006637B5"/>
    <w:rsid w:val="0066592F"/>
    <w:rsid w:val="00666025"/>
    <w:rsid w:val="00666389"/>
    <w:rsid w:val="0066792D"/>
    <w:rsid w:val="006707CC"/>
    <w:rsid w:val="0067091B"/>
    <w:rsid w:val="00671D97"/>
    <w:rsid w:val="00673A64"/>
    <w:rsid w:val="0067416F"/>
    <w:rsid w:val="0067496A"/>
    <w:rsid w:val="00681D16"/>
    <w:rsid w:val="00682033"/>
    <w:rsid w:val="006829B7"/>
    <w:rsid w:val="0068443F"/>
    <w:rsid w:val="00685960"/>
    <w:rsid w:val="00686386"/>
    <w:rsid w:val="00690016"/>
    <w:rsid w:val="00690595"/>
    <w:rsid w:val="00690630"/>
    <w:rsid w:val="006924F8"/>
    <w:rsid w:val="00693FCB"/>
    <w:rsid w:val="00694786"/>
    <w:rsid w:val="00695144"/>
    <w:rsid w:val="00696FCD"/>
    <w:rsid w:val="0069768E"/>
    <w:rsid w:val="00697691"/>
    <w:rsid w:val="006976FA"/>
    <w:rsid w:val="0069789B"/>
    <w:rsid w:val="006A16DF"/>
    <w:rsid w:val="006A21AD"/>
    <w:rsid w:val="006A3924"/>
    <w:rsid w:val="006A4275"/>
    <w:rsid w:val="006A4AD9"/>
    <w:rsid w:val="006A4F45"/>
    <w:rsid w:val="006A693D"/>
    <w:rsid w:val="006A6E8F"/>
    <w:rsid w:val="006B0F54"/>
    <w:rsid w:val="006B1498"/>
    <w:rsid w:val="006B191B"/>
    <w:rsid w:val="006B1AC4"/>
    <w:rsid w:val="006B76EE"/>
    <w:rsid w:val="006B78D8"/>
    <w:rsid w:val="006C0B2C"/>
    <w:rsid w:val="006C1ED6"/>
    <w:rsid w:val="006C2724"/>
    <w:rsid w:val="006C36CA"/>
    <w:rsid w:val="006C3BED"/>
    <w:rsid w:val="006C5C23"/>
    <w:rsid w:val="006C5CF8"/>
    <w:rsid w:val="006C65FF"/>
    <w:rsid w:val="006C76F3"/>
    <w:rsid w:val="006C7A56"/>
    <w:rsid w:val="006D11B5"/>
    <w:rsid w:val="006D1478"/>
    <w:rsid w:val="006D3B3B"/>
    <w:rsid w:val="006D3BC7"/>
    <w:rsid w:val="006D41DC"/>
    <w:rsid w:val="006D4390"/>
    <w:rsid w:val="006D5A0D"/>
    <w:rsid w:val="006D6157"/>
    <w:rsid w:val="006D61DE"/>
    <w:rsid w:val="006E1C01"/>
    <w:rsid w:val="006E46AA"/>
    <w:rsid w:val="006F004A"/>
    <w:rsid w:val="006F0A9C"/>
    <w:rsid w:val="006F0D82"/>
    <w:rsid w:val="006F1396"/>
    <w:rsid w:val="006F1476"/>
    <w:rsid w:val="006F264A"/>
    <w:rsid w:val="006F2BFB"/>
    <w:rsid w:val="006F3085"/>
    <w:rsid w:val="006F358A"/>
    <w:rsid w:val="006F3641"/>
    <w:rsid w:val="006F3ED9"/>
    <w:rsid w:val="006F407B"/>
    <w:rsid w:val="006F59A9"/>
    <w:rsid w:val="006F6133"/>
    <w:rsid w:val="006F617A"/>
    <w:rsid w:val="006F757D"/>
    <w:rsid w:val="006F7944"/>
    <w:rsid w:val="00701083"/>
    <w:rsid w:val="00702635"/>
    <w:rsid w:val="007029E8"/>
    <w:rsid w:val="0070390C"/>
    <w:rsid w:val="007049D4"/>
    <w:rsid w:val="00707ABA"/>
    <w:rsid w:val="0071130C"/>
    <w:rsid w:val="00712606"/>
    <w:rsid w:val="0071443E"/>
    <w:rsid w:val="00715438"/>
    <w:rsid w:val="00715491"/>
    <w:rsid w:val="0071631C"/>
    <w:rsid w:val="007177FD"/>
    <w:rsid w:val="007206D4"/>
    <w:rsid w:val="00720789"/>
    <w:rsid w:val="0072121D"/>
    <w:rsid w:val="007263C9"/>
    <w:rsid w:val="00727DE7"/>
    <w:rsid w:val="00727E7D"/>
    <w:rsid w:val="00730112"/>
    <w:rsid w:val="00730457"/>
    <w:rsid w:val="007305E3"/>
    <w:rsid w:val="00730879"/>
    <w:rsid w:val="00731F2A"/>
    <w:rsid w:val="0073305F"/>
    <w:rsid w:val="007339BF"/>
    <w:rsid w:val="00733C1C"/>
    <w:rsid w:val="00734158"/>
    <w:rsid w:val="007354DF"/>
    <w:rsid w:val="007357EB"/>
    <w:rsid w:val="00737AE1"/>
    <w:rsid w:val="0074037E"/>
    <w:rsid w:val="007417B9"/>
    <w:rsid w:val="00742E85"/>
    <w:rsid w:val="00744D55"/>
    <w:rsid w:val="00745466"/>
    <w:rsid w:val="00746D89"/>
    <w:rsid w:val="007472F0"/>
    <w:rsid w:val="00747352"/>
    <w:rsid w:val="00747F30"/>
    <w:rsid w:val="00750716"/>
    <w:rsid w:val="00751041"/>
    <w:rsid w:val="0075146E"/>
    <w:rsid w:val="00751721"/>
    <w:rsid w:val="0075231F"/>
    <w:rsid w:val="00754289"/>
    <w:rsid w:val="00755399"/>
    <w:rsid w:val="00756A9D"/>
    <w:rsid w:val="007571B4"/>
    <w:rsid w:val="007607FA"/>
    <w:rsid w:val="00763023"/>
    <w:rsid w:val="00763163"/>
    <w:rsid w:val="007634FB"/>
    <w:rsid w:val="00764ADD"/>
    <w:rsid w:val="00765BFA"/>
    <w:rsid w:val="00766EF1"/>
    <w:rsid w:val="00772DEF"/>
    <w:rsid w:val="00773F7F"/>
    <w:rsid w:val="0077465E"/>
    <w:rsid w:val="00777EDF"/>
    <w:rsid w:val="00780131"/>
    <w:rsid w:val="00782294"/>
    <w:rsid w:val="007827E2"/>
    <w:rsid w:val="00782842"/>
    <w:rsid w:val="00783C56"/>
    <w:rsid w:val="0078508E"/>
    <w:rsid w:val="0078637D"/>
    <w:rsid w:val="007866A9"/>
    <w:rsid w:val="00790D5A"/>
    <w:rsid w:val="007921A3"/>
    <w:rsid w:val="007930D0"/>
    <w:rsid w:val="007934A0"/>
    <w:rsid w:val="00795721"/>
    <w:rsid w:val="00795B32"/>
    <w:rsid w:val="00796216"/>
    <w:rsid w:val="007965AB"/>
    <w:rsid w:val="007A02E8"/>
    <w:rsid w:val="007A15D1"/>
    <w:rsid w:val="007A1822"/>
    <w:rsid w:val="007A2A90"/>
    <w:rsid w:val="007A2E72"/>
    <w:rsid w:val="007A3782"/>
    <w:rsid w:val="007A486E"/>
    <w:rsid w:val="007A5119"/>
    <w:rsid w:val="007A5805"/>
    <w:rsid w:val="007A60DE"/>
    <w:rsid w:val="007A676C"/>
    <w:rsid w:val="007A6F79"/>
    <w:rsid w:val="007A725C"/>
    <w:rsid w:val="007B1820"/>
    <w:rsid w:val="007B1851"/>
    <w:rsid w:val="007B26CE"/>
    <w:rsid w:val="007B49C0"/>
    <w:rsid w:val="007B4C43"/>
    <w:rsid w:val="007B4C65"/>
    <w:rsid w:val="007B50F4"/>
    <w:rsid w:val="007B5BFF"/>
    <w:rsid w:val="007B630E"/>
    <w:rsid w:val="007B7D2B"/>
    <w:rsid w:val="007C0F81"/>
    <w:rsid w:val="007C5D09"/>
    <w:rsid w:val="007C5EDB"/>
    <w:rsid w:val="007C6B13"/>
    <w:rsid w:val="007D23B3"/>
    <w:rsid w:val="007D45B4"/>
    <w:rsid w:val="007D62F0"/>
    <w:rsid w:val="007D73D3"/>
    <w:rsid w:val="007E08CF"/>
    <w:rsid w:val="007E1D92"/>
    <w:rsid w:val="007E2F4D"/>
    <w:rsid w:val="007E5B9F"/>
    <w:rsid w:val="007E77B1"/>
    <w:rsid w:val="007E7C15"/>
    <w:rsid w:val="007E7DC9"/>
    <w:rsid w:val="007F06E9"/>
    <w:rsid w:val="007F163B"/>
    <w:rsid w:val="007F2BFC"/>
    <w:rsid w:val="007F416B"/>
    <w:rsid w:val="007F44CC"/>
    <w:rsid w:val="007F62BA"/>
    <w:rsid w:val="0080235C"/>
    <w:rsid w:val="00802C88"/>
    <w:rsid w:val="00803EEC"/>
    <w:rsid w:val="00806A34"/>
    <w:rsid w:val="0080707A"/>
    <w:rsid w:val="00807104"/>
    <w:rsid w:val="00807180"/>
    <w:rsid w:val="0081078B"/>
    <w:rsid w:val="00810BF7"/>
    <w:rsid w:val="00812DDF"/>
    <w:rsid w:val="00814C41"/>
    <w:rsid w:val="00815EB2"/>
    <w:rsid w:val="008208F9"/>
    <w:rsid w:val="00820BE4"/>
    <w:rsid w:val="00822B3A"/>
    <w:rsid w:val="00822BD0"/>
    <w:rsid w:val="0083186E"/>
    <w:rsid w:val="0083414D"/>
    <w:rsid w:val="00836394"/>
    <w:rsid w:val="00837535"/>
    <w:rsid w:val="008376A6"/>
    <w:rsid w:val="0083776F"/>
    <w:rsid w:val="00840EE6"/>
    <w:rsid w:val="008414B8"/>
    <w:rsid w:val="00841805"/>
    <w:rsid w:val="008420F4"/>
    <w:rsid w:val="0084361B"/>
    <w:rsid w:val="008438F8"/>
    <w:rsid w:val="00843F28"/>
    <w:rsid w:val="008445E9"/>
    <w:rsid w:val="00847C44"/>
    <w:rsid w:val="0085045A"/>
    <w:rsid w:val="00850645"/>
    <w:rsid w:val="00851282"/>
    <w:rsid w:val="00851380"/>
    <w:rsid w:val="00851876"/>
    <w:rsid w:val="00852B78"/>
    <w:rsid w:val="00852C71"/>
    <w:rsid w:val="00853604"/>
    <w:rsid w:val="008637B2"/>
    <w:rsid w:val="00864D46"/>
    <w:rsid w:val="00864E61"/>
    <w:rsid w:val="00865395"/>
    <w:rsid w:val="00871B10"/>
    <w:rsid w:val="0087598E"/>
    <w:rsid w:val="00875C99"/>
    <w:rsid w:val="008774E3"/>
    <w:rsid w:val="00882D69"/>
    <w:rsid w:val="00882DA6"/>
    <w:rsid w:val="00883081"/>
    <w:rsid w:val="00883D80"/>
    <w:rsid w:val="00884F4D"/>
    <w:rsid w:val="008872F2"/>
    <w:rsid w:val="00890E8A"/>
    <w:rsid w:val="00891BB9"/>
    <w:rsid w:val="00891D18"/>
    <w:rsid w:val="0089324F"/>
    <w:rsid w:val="00893889"/>
    <w:rsid w:val="0089402D"/>
    <w:rsid w:val="00895D1E"/>
    <w:rsid w:val="00895EF8"/>
    <w:rsid w:val="00896581"/>
    <w:rsid w:val="00896E96"/>
    <w:rsid w:val="008A02F9"/>
    <w:rsid w:val="008A0529"/>
    <w:rsid w:val="008A052F"/>
    <w:rsid w:val="008A0FAA"/>
    <w:rsid w:val="008A10AF"/>
    <w:rsid w:val="008A1420"/>
    <w:rsid w:val="008A20C6"/>
    <w:rsid w:val="008A27EE"/>
    <w:rsid w:val="008A2D53"/>
    <w:rsid w:val="008A5068"/>
    <w:rsid w:val="008A5934"/>
    <w:rsid w:val="008A792D"/>
    <w:rsid w:val="008B208A"/>
    <w:rsid w:val="008B5230"/>
    <w:rsid w:val="008B56D2"/>
    <w:rsid w:val="008B6D6A"/>
    <w:rsid w:val="008B6D94"/>
    <w:rsid w:val="008B70EE"/>
    <w:rsid w:val="008C068A"/>
    <w:rsid w:val="008C0CA5"/>
    <w:rsid w:val="008C3A37"/>
    <w:rsid w:val="008C3B22"/>
    <w:rsid w:val="008C3C32"/>
    <w:rsid w:val="008C4BBE"/>
    <w:rsid w:val="008C5493"/>
    <w:rsid w:val="008C55DE"/>
    <w:rsid w:val="008C5838"/>
    <w:rsid w:val="008C5A71"/>
    <w:rsid w:val="008C5FA6"/>
    <w:rsid w:val="008C664D"/>
    <w:rsid w:val="008C71E1"/>
    <w:rsid w:val="008C7652"/>
    <w:rsid w:val="008C7D8A"/>
    <w:rsid w:val="008D0129"/>
    <w:rsid w:val="008D0151"/>
    <w:rsid w:val="008D223D"/>
    <w:rsid w:val="008D2BF3"/>
    <w:rsid w:val="008D311F"/>
    <w:rsid w:val="008D367A"/>
    <w:rsid w:val="008D41A0"/>
    <w:rsid w:val="008D4802"/>
    <w:rsid w:val="008D7318"/>
    <w:rsid w:val="008E0791"/>
    <w:rsid w:val="008E188B"/>
    <w:rsid w:val="008E3E40"/>
    <w:rsid w:val="008E4393"/>
    <w:rsid w:val="008F15D0"/>
    <w:rsid w:val="008F182D"/>
    <w:rsid w:val="008F19B3"/>
    <w:rsid w:val="008F1BF2"/>
    <w:rsid w:val="008F4D33"/>
    <w:rsid w:val="008F67D5"/>
    <w:rsid w:val="0090012F"/>
    <w:rsid w:val="00902013"/>
    <w:rsid w:val="0090258D"/>
    <w:rsid w:val="00902653"/>
    <w:rsid w:val="0090416D"/>
    <w:rsid w:val="00904310"/>
    <w:rsid w:val="00905B90"/>
    <w:rsid w:val="00910C97"/>
    <w:rsid w:val="009111A8"/>
    <w:rsid w:val="00911461"/>
    <w:rsid w:val="00912948"/>
    <w:rsid w:val="00913B3C"/>
    <w:rsid w:val="00913B46"/>
    <w:rsid w:val="0091430A"/>
    <w:rsid w:val="0091492D"/>
    <w:rsid w:val="00915579"/>
    <w:rsid w:val="00915E3E"/>
    <w:rsid w:val="009165E9"/>
    <w:rsid w:val="00917CD8"/>
    <w:rsid w:val="00924F87"/>
    <w:rsid w:val="009257B5"/>
    <w:rsid w:val="00925EFB"/>
    <w:rsid w:val="00926EB5"/>
    <w:rsid w:val="00930CD1"/>
    <w:rsid w:val="00931564"/>
    <w:rsid w:val="00932941"/>
    <w:rsid w:val="00933B71"/>
    <w:rsid w:val="00933C03"/>
    <w:rsid w:val="00934509"/>
    <w:rsid w:val="00934D4A"/>
    <w:rsid w:val="00934E22"/>
    <w:rsid w:val="00935C0D"/>
    <w:rsid w:val="00937FFD"/>
    <w:rsid w:val="0094281A"/>
    <w:rsid w:val="009431D2"/>
    <w:rsid w:val="00945594"/>
    <w:rsid w:val="00946F39"/>
    <w:rsid w:val="0095032C"/>
    <w:rsid w:val="009514E3"/>
    <w:rsid w:val="0095234B"/>
    <w:rsid w:val="00956CCF"/>
    <w:rsid w:val="0095714C"/>
    <w:rsid w:val="00960EEF"/>
    <w:rsid w:val="00962F02"/>
    <w:rsid w:val="009643BB"/>
    <w:rsid w:val="00964EC5"/>
    <w:rsid w:val="00967DC6"/>
    <w:rsid w:val="009705E8"/>
    <w:rsid w:val="00973A49"/>
    <w:rsid w:val="00973CE8"/>
    <w:rsid w:val="00974270"/>
    <w:rsid w:val="0097741E"/>
    <w:rsid w:val="009800BA"/>
    <w:rsid w:val="00982E2E"/>
    <w:rsid w:val="009837E8"/>
    <w:rsid w:val="009855C7"/>
    <w:rsid w:val="00985898"/>
    <w:rsid w:val="00986E27"/>
    <w:rsid w:val="00986FC5"/>
    <w:rsid w:val="009917AE"/>
    <w:rsid w:val="00992B1B"/>
    <w:rsid w:val="009941A2"/>
    <w:rsid w:val="00994D1C"/>
    <w:rsid w:val="0099552A"/>
    <w:rsid w:val="009958C7"/>
    <w:rsid w:val="009A0D32"/>
    <w:rsid w:val="009A1095"/>
    <w:rsid w:val="009A13A0"/>
    <w:rsid w:val="009A2B53"/>
    <w:rsid w:val="009A2E3B"/>
    <w:rsid w:val="009A3A34"/>
    <w:rsid w:val="009A465F"/>
    <w:rsid w:val="009A4B7A"/>
    <w:rsid w:val="009A4D43"/>
    <w:rsid w:val="009B1133"/>
    <w:rsid w:val="009B14E4"/>
    <w:rsid w:val="009B1D4C"/>
    <w:rsid w:val="009B1E19"/>
    <w:rsid w:val="009B2ADC"/>
    <w:rsid w:val="009B3514"/>
    <w:rsid w:val="009B3870"/>
    <w:rsid w:val="009B5D81"/>
    <w:rsid w:val="009B659E"/>
    <w:rsid w:val="009C09F2"/>
    <w:rsid w:val="009C1F24"/>
    <w:rsid w:val="009C5384"/>
    <w:rsid w:val="009C59BD"/>
    <w:rsid w:val="009C6D55"/>
    <w:rsid w:val="009D078E"/>
    <w:rsid w:val="009D090F"/>
    <w:rsid w:val="009E23BE"/>
    <w:rsid w:val="009E29B4"/>
    <w:rsid w:val="009E2CE1"/>
    <w:rsid w:val="009E2F71"/>
    <w:rsid w:val="009E3943"/>
    <w:rsid w:val="009E4243"/>
    <w:rsid w:val="009E4DA1"/>
    <w:rsid w:val="009E50FA"/>
    <w:rsid w:val="009E6119"/>
    <w:rsid w:val="009E7452"/>
    <w:rsid w:val="009F0161"/>
    <w:rsid w:val="009F0DBE"/>
    <w:rsid w:val="009F261D"/>
    <w:rsid w:val="009F2AE1"/>
    <w:rsid w:val="009F2F32"/>
    <w:rsid w:val="009F52A7"/>
    <w:rsid w:val="009F584F"/>
    <w:rsid w:val="009F6E18"/>
    <w:rsid w:val="009F7F81"/>
    <w:rsid w:val="00A002B2"/>
    <w:rsid w:val="00A00AD8"/>
    <w:rsid w:val="00A01721"/>
    <w:rsid w:val="00A03A03"/>
    <w:rsid w:val="00A040A3"/>
    <w:rsid w:val="00A04CE7"/>
    <w:rsid w:val="00A073E5"/>
    <w:rsid w:val="00A107C3"/>
    <w:rsid w:val="00A10C2C"/>
    <w:rsid w:val="00A11463"/>
    <w:rsid w:val="00A123BF"/>
    <w:rsid w:val="00A1339A"/>
    <w:rsid w:val="00A135A6"/>
    <w:rsid w:val="00A138C5"/>
    <w:rsid w:val="00A13A70"/>
    <w:rsid w:val="00A15FA9"/>
    <w:rsid w:val="00A160B4"/>
    <w:rsid w:val="00A16D7A"/>
    <w:rsid w:val="00A16EBB"/>
    <w:rsid w:val="00A2312C"/>
    <w:rsid w:val="00A23796"/>
    <w:rsid w:val="00A25603"/>
    <w:rsid w:val="00A27333"/>
    <w:rsid w:val="00A27C09"/>
    <w:rsid w:val="00A3189F"/>
    <w:rsid w:val="00A32670"/>
    <w:rsid w:val="00A32A31"/>
    <w:rsid w:val="00A35176"/>
    <w:rsid w:val="00A400A2"/>
    <w:rsid w:val="00A418F9"/>
    <w:rsid w:val="00A42DB5"/>
    <w:rsid w:val="00A42EDB"/>
    <w:rsid w:val="00A43744"/>
    <w:rsid w:val="00A44077"/>
    <w:rsid w:val="00A44916"/>
    <w:rsid w:val="00A45C05"/>
    <w:rsid w:val="00A478F7"/>
    <w:rsid w:val="00A52327"/>
    <w:rsid w:val="00A52ABE"/>
    <w:rsid w:val="00A577C7"/>
    <w:rsid w:val="00A60514"/>
    <w:rsid w:val="00A635BF"/>
    <w:rsid w:val="00A63D3B"/>
    <w:rsid w:val="00A64D0E"/>
    <w:rsid w:val="00A651CB"/>
    <w:rsid w:val="00A66867"/>
    <w:rsid w:val="00A70814"/>
    <w:rsid w:val="00A709E5"/>
    <w:rsid w:val="00A7150B"/>
    <w:rsid w:val="00A719FE"/>
    <w:rsid w:val="00A71A8B"/>
    <w:rsid w:val="00A71C26"/>
    <w:rsid w:val="00A736A7"/>
    <w:rsid w:val="00A7689C"/>
    <w:rsid w:val="00A8082C"/>
    <w:rsid w:val="00A81193"/>
    <w:rsid w:val="00A82AC9"/>
    <w:rsid w:val="00A837F3"/>
    <w:rsid w:val="00A84195"/>
    <w:rsid w:val="00A86BBD"/>
    <w:rsid w:val="00A87138"/>
    <w:rsid w:val="00A87DB9"/>
    <w:rsid w:val="00A905BE"/>
    <w:rsid w:val="00A90BD9"/>
    <w:rsid w:val="00A90E9B"/>
    <w:rsid w:val="00A91917"/>
    <w:rsid w:val="00A92C1E"/>
    <w:rsid w:val="00A92C80"/>
    <w:rsid w:val="00A95AF4"/>
    <w:rsid w:val="00A95B35"/>
    <w:rsid w:val="00A965F9"/>
    <w:rsid w:val="00A969C6"/>
    <w:rsid w:val="00A976AB"/>
    <w:rsid w:val="00AA04A0"/>
    <w:rsid w:val="00AA0EFA"/>
    <w:rsid w:val="00AA13F9"/>
    <w:rsid w:val="00AA2034"/>
    <w:rsid w:val="00AA2912"/>
    <w:rsid w:val="00AA31F7"/>
    <w:rsid w:val="00AA3DB2"/>
    <w:rsid w:val="00AA6680"/>
    <w:rsid w:val="00AA6EDF"/>
    <w:rsid w:val="00AB0978"/>
    <w:rsid w:val="00AB3306"/>
    <w:rsid w:val="00AB3394"/>
    <w:rsid w:val="00AB3838"/>
    <w:rsid w:val="00AB3E39"/>
    <w:rsid w:val="00AB4638"/>
    <w:rsid w:val="00AB7D0C"/>
    <w:rsid w:val="00AC313E"/>
    <w:rsid w:val="00AC397B"/>
    <w:rsid w:val="00AC3B4F"/>
    <w:rsid w:val="00AC4147"/>
    <w:rsid w:val="00AC5FB4"/>
    <w:rsid w:val="00AC6708"/>
    <w:rsid w:val="00AC69AB"/>
    <w:rsid w:val="00AD0596"/>
    <w:rsid w:val="00AD0C45"/>
    <w:rsid w:val="00AD32D6"/>
    <w:rsid w:val="00AD3627"/>
    <w:rsid w:val="00AD3D00"/>
    <w:rsid w:val="00AD3E6A"/>
    <w:rsid w:val="00AD5E55"/>
    <w:rsid w:val="00AD5E60"/>
    <w:rsid w:val="00AD63EB"/>
    <w:rsid w:val="00AD7909"/>
    <w:rsid w:val="00AE0795"/>
    <w:rsid w:val="00AE1A77"/>
    <w:rsid w:val="00AE2BE4"/>
    <w:rsid w:val="00AE4BC4"/>
    <w:rsid w:val="00AE711E"/>
    <w:rsid w:val="00AE7F91"/>
    <w:rsid w:val="00AF0641"/>
    <w:rsid w:val="00AF0D9F"/>
    <w:rsid w:val="00AF1147"/>
    <w:rsid w:val="00AF21BB"/>
    <w:rsid w:val="00AF3DE0"/>
    <w:rsid w:val="00AF43B4"/>
    <w:rsid w:val="00AF4803"/>
    <w:rsid w:val="00AF5CD6"/>
    <w:rsid w:val="00AF5EE6"/>
    <w:rsid w:val="00AF70A0"/>
    <w:rsid w:val="00AF749D"/>
    <w:rsid w:val="00B02FC3"/>
    <w:rsid w:val="00B02FFD"/>
    <w:rsid w:val="00B03340"/>
    <w:rsid w:val="00B04C1F"/>
    <w:rsid w:val="00B05443"/>
    <w:rsid w:val="00B05D21"/>
    <w:rsid w:val="00B067DA"/>
    <w:rsid w:val="00B06EC4"/>
    <w:rsid w:val="00B07426"/>
    <w:rsid w:val="00B10E28"/>
    <w:rsid w:val="00B1148F"/>
    <w:rsid w:val="00B13B38"/>
    <w:rsid w:val="00B13CA3"/>
    <w:rsid w:val="00B14AB8"/>
    <w:rsid w:val="00B14E15"/>
    <w:rsid w:val="00B14E84"/>
    <w:rsid w:val="00B15ACA"/>
    <w:rsid w:val="00B16F7A"/>
    <w:rsid w:val="00B17929"/>
    <w:rsid w:val="00B17BAC"/>
    <w:rsid w:val="00B203FC"/>
    <w:rsid w:val="00B22DF9"/>
    <w:rsid w:val="00B24EB2"/>
    <w:rsid w:val="00B25E97"/>
    <w:rsid w:val="00B26971"/>
    <w:rsid w:val="00B34A01"/>
    <w:rsid w:val="00B35E40"/>
    <w:rsid w:val="00B367DF"/>
    <w:rsid w:val="00B36C9E"/>
    <w:rsid w:val="00B375D1"/>
    <w:rsid w:val="00B427AA"/>
    <w:rsid w:val="00B44452"/>
    <w:rsid w:val="00B44FAD"/>
    <w:rsid w:val="00B45294"/>
    <w:rsid w:val="00B45356"/>
    <w:rsid w:val="00B4656B"/>
    <w:rsid w:val="00B500C9"/>
    <w:rsid w:val="00B50336"/>
    <w:rsid w:val="00B50967"/>
    <w:rsid w:val="00B50F44"/>
    <w:rsid w:val="00B53433"/>
    <w:rsid w:val="00B53AD4"/>
    <w:rsid w:val="00B54386"/>
    <w:rsid w:val="00B543A1"/>
    <w:rsid w:val="00B547E3"/>
    <w:rsid w:val="00B55ACD"/>
    <w:rsid w:val="00B55B82"/>
    <w:rsid w:val="00B567A8"/>
    <w:rsid w:val="00B572E5"/>
    <w:rsid w:val="00B57DF6"/>
    <w:rsid w:val="00B63F13"/>
    <w:rsid w:val="00B6696C"/>
    <w:rsid w:val="00B67402"/>
    <w:rsid w:val="00B704F4"/>
    <w:rsid w:val="00B71249"/>
    <w:rsid w:val="00B7472A"/>
    <w:rsid w:val="00B7496B"/>
    <w:rsid w:val="00B74997"/>
    <w:rsid w:val="00B74BFD"/>
    <w:rsid w:val="00B767F0"/>
    <w:rsid w:val="00B76B5B"/>
    <w:rsid w:val="00B77A62"/>
    <w:rsid w:val="00B77B82"/>
    <w:rsid w:val="00B8049B"/>
    <w:rsid w:val="00B81063"/>
    <w:rsid w:val="00B82334"/>
    <w:rsid w:val="00B83414"/>
    <w:rsid w:val="00B83962"/>
    <w:rsid w:val="00B8567F"/>
    <w:rsid w:val="00B85CE5"/>
    <w:rsid w:val="00B85DCD"/>
    <w:rsid w:val="00B86628"/>
    <w:rsid w:val="00B9220E"/>
    <w:rsid w:val="00B9238D"/>
    <w:rsid w:val="00B94025"/>
    <w:rsid w:val="00B94A96"/>
    <w:rsid w:val="00B94CC2"/>
    <w:rsid w:val="00B95C09"/>
    <w:rsid w:val="00BA0A6F"/>
    <w:rsid w:val="00BA117B"/>
    <w:rsid w:val="00BA1A95"/>
    <w:rsid w:val="00BA3980"/>
    <w:rsid w:val="00BA441F"/>
    <w:rsid w:val="00BA5B95"/>
    <w:rsid w:val="00BA5DC7"/>
    <w:rsid w:val="00BA710D"/>
    <w:rsid w:val="00BB1A2D"/>
    <w:rsid w:val="00BB27B7"/>
    <w:rsid w:val="00BB349F"/>
    <w:rsid w:val="00BB3A8B"/>
    <w:rsid w:val="00BB6352"/>
    <w:rsid w:val="00BC03D4"/>
    <w:rsid w:val="00BC212C"/>
    <w:rsid w:val="00BC4774"/>
    <w:rsid w:val="00BC621D"/>
    <w:rsid w:val="00BC6CC1"/>
    <w:rsid w:val="00BC77B7"/>
    <w:rsid w:val="00BD0340"/>
    <w:rsid w:val="00BD085D"/>
    <w:rsid w:val="00BD1E46"/>
    <w:rsid w:val="00BD3C0C"/>
    <w:rsid w:val="00BD4567"/>
    <w:rsid w:val="00BD6B17"/>
    <w:rsid w:val="00BE13A5"/>
    <w:rsid w:val="00BE1457"/>
    <w:rsid w:val="00BE158E"/>
    <w:rsid w:val="00BE2373"/>
    <w:rsid w:val="00BE34CE"/>
    <w:rsid w:val="00BE4889"/>
    <w:rsid w:val="00BE6369"/>
    <w:rsid w:val="00BE6D93"/>
    <w:rsid w:val="00BE7B98"/>
    <w:rsid w:val="00BF0078"/>
    <w:rsid w:val="00BF10EF"/>
    <w:rsid w:val="00BF118A"/>
    <w:rsid w:val="00BF2C45"/>
    <w:rsid w:val="00BF2F8F"/>
    <w:rsid w:val="00BF6A04"/>
    <w:rsid w:val="00BF7CFF"/>
    <w:rsid w:val="00C02258"/>
    <w:rsid w:val="00C02319"/>
    <w:rsid w:val="00C02834"/>
    <w:rsid w:val="00C02882"/>
    <w:rsid w:val="00C07102"/>
    <w:rsid w:val="00C11D1F"/>
    <w:rsid w:val="00C13548"/>
    <w:rsid w:val="00C13728"/>
    <w:rsid w:val="00C13BA5"/>
    <w:rsid w:val="00C144D1"/>
    <w:rsid w:val="00C15BBC"/>
    <w:rsid w:val="00C15CB5"/>
    <w:rsid w:val="00C15D79"/>
    <w:rsid w:val="00C15E7E"/>
    <w:rsid w:val="00C17DA0"/>
    <w:rsid w:val="00C17FBE"/>
    <w:rsid w:val="00C24C28"/>
    <w:rsid w:val="00C252EE"/>
    <w:rsid w:val="00C26C36"/>
    <w:rsid w:val="00C26FBE"/>
    <w:rsid w:val="00C30A88"/>
    <w:rsid w:val="00C30D6C"/>
    <w:rsid w:val="00C3124E"/>
    <w:rsid w:val="00C3390C"/>
    <w:rsid w:val="00C33F47"/>
    <w:rsid w:val="00C3478D"/>
    <w:rsid w:val="00C359F6"/>
    <w:rsid w:val="00C35D5B"/>
    <w:rsid w:val="00C43895"/>
    <w:rsid w:val="00C462AB"/>
    <w:rsid w:val="00C46ACC"/>
    <w:rsid w:val="00C47D88"/>
    <w:rsid w:val="00C51472"/>
    <w:rsid w:val="00C527B4"/>
    <w:rsid w:val="00C52F31"/>
    <w:rsid w:val="00C53077"/>
    <w:rsid w:val="00C547B9"/>
    <w:rsid w:val="00C54E32"/>
    <w:rsid w:val="00C57384"/>
    <w:rsid w:val="00C57688"/>
    <w:rsid w:val="00C60E56"/>
    <w:rsid w:val="00C624A1"/>
    <w:rsid w:val="00C62DE4"/>
    <w:rsid w:val="00C6376A"/>
    <w:rsid w:val="00C64C55"/>
    <w:rsid w:val="00C67312"/>
    <w:rsid w:val="00C67A6B"/>
    <w:rsid w:val="00C67DF6"/>
    <w:rsid w:val="00C72551"/>
    <w:rsid w:val="00C739A5"/>
    <w:rsid w:val="00C747D3"/>
    <w:rsid w:val="00C763CD"/>
    <w:rsid w:val="00C766DA"/>
    <w:rsid w:val="00C76936"/>
    <w:rsid w:val="00C8010B"/>
    <w:rsid w:val="00C804D8"/>
    <w:rsid w:val="00C80A33"/>
    <w:rsid w:val="00C81B40"/>
    <w:rsid w:val="00C81E6C"/>
    <w:rsid w:val="00C8297E"/>
    <w:rsid w:val="00C83EE7"/>
    <w:rsid w:val="00C85FE9"/>
    <w:rsid w:val="00C867A9"/>
    <w:rsid w:val="00C8695B"/>
    <w:rsid w:val="00C870DE"/>
    <w:rsid w:val="00C87157"/>
    <w:rsid w:val="00C9462C"/>
    <w:rsid w:val="00C96996"/>
    <w:rsid w:val="00C97F1A"/>
    <w:rsid w:val="00CA012D"/>
    <w:rsid w:val="00CA1EEA"/>
    <w:rsid w:val="00CA45F1"/>
    <w:rsid w:val="00CA550F"/>
    <w:rsid w:val="00CA70BA"/>
    <w:rsid w:val="00CB02A7"/>
    <w:rsid w:val="00CB1505"/>
    <w:rsid w:val="00CB1F7B"/>
    <w:rsid w:val="00CB4149"/>
    <w:rsid w:val="00CB5050"/>
    <w:rsid w:val="00CB514E"/>
    <w:rsid w:val="00CB566C"/>
    <w:rsid w:val="00CB76F6"/>
    <w:rsid w:val="00CB798F"/>
    <w:rsid w:val="00CC07A2"/>
    <w:rsid w:val="00CC0E41"/>
    <w:rsid w:val="00CC196E"/>
    <w:rsid w:val="00CC2459"/>
    <w:rsid w:val="00CC2F49"/>
    <w:rsid w:val="00CC3112"/>
    <w:rsid w:val="00CC5E27"/>
    <w:rsid w:val="00CC67FA"/>
    <w:rsid w:val="00CC706F"/>
    <w:rsid w:val="00CC7A8B"/>
    <w:rsid w:val="00CD0024"/>
    <w:rsid w:val="00CD0589"/>
    <w:rsid w:val="00CD072D"/>
    <w:rsid w:val="00CD0916"/>
    <w:rsid w:val="00CD0B8B"/>
    <w:rsid w:val="00CD1CDC"/>
    <w:rsid w:val="00CD40E6"/>
    <w:rsid w:val="00CD47A7"/>
    <w:rsid w:val="00CD4C2A"/>
    <w:rsid w:val="00CD52C7"/>
    <w:rsid w:val="00CD7885"/>
    <w:rsid w:val="00CE0473"/>
    <w:rsid w:val="00CE3C38"/>
    <w:rsid w:val="00CE44BF"/>
    <w:rsid w:val="00CE5A58"/>
    <w:rsid w:val="00CE741D"/>
    <w:rsid w:val="00CF0D33"/>
    <w:rsid w:val="00CF1F65"/>
    <w:rsid w:val="00CF1F9F"/>
    <w:rsid w:val="00CF2DF8"/>
    <w:rsid w:val="00CF4634"/>
    <w:rsid w:val="00CF5A64"/>
    <w:rsid w:val="00CF5B03"/>
    <w:rsid w:val="00D004D0"/>
    <w:rsid w:val="00D00DDA"/>
    <w:rsid w:val="00D01D4E"/>
    <w:rsid w:val="00D01E19"/>
    <w:rsid w:val="00D020AB"/>
    <w:rsid w:val="00D03CEA"/>
    <w:rsid w:val="00D03FE8"/>
    <w:rsid w:val="00D057EA"/>
    <w:rsid w:val="00D06D07"/>
    <w:rsid w:val="00D06D89"/>
    <w:rsid w:val="00D07A83"/>
    <w:rsid w:val="00D07B6F"/>
    <w:rsid w:val="00D07C2B"/>
    <w:rsid w:val="00D1135F"/>
    <w:rsid w:val="00D12ACA"/>
    <w:rsid w:val="00D152CE"/>
    <w:rsid w:val="00D15CC8"/>
    <w:rsid w:val="00D15D16"/>
    <w:rsid w:val="00D16ECB"/>
    <w:rsid w:val="00D170C1"/>
    <w:rsid w:val="00D17A70"/>
    <w:rsid w:val="00D202EC"/>
    <w:rsid w:val="00D221CE"/>
    <w:rsid w:val="00D25734"/>
    <w:rsid w:val="00D26DFA"/>
    <w:rsid w:val="00D31BDF"/>
    <w:rsid w:val="00D31C11"/>
    <w:rsid w:val="00D35398"/>
    <w:rsid w:val="00D367A9"/>
    <w:rsid w:val="00D36ACB"/>
    <w:rsid w:val="00D37F80"/>
    <w:rsid w:val="00D40889"/>
    <w:rsid w:val="00D42008"/>
    <w:rsid w:val="00D4310E"/>
    <w:rsid w:val="00D43AF2"/>
    <w:rsid w:val="00D43B8F"/>
    <w:rsid w:val="00D4423B"/>
    <w:rsid w:val="00D4485A"/>
    <w:rsid w:val="00D44E9F"/>
    <w:rsid w:val="00D454E8"/>
    <w:rsid w:val="00D45D91"/>
    <w:rsid w:val="00D46B11"/>
    <w:rsid w:val="00D50005"/>
    <w:rsid w:val="00D5008A"/>
    <w:rsid w:val="00D50FB4"/>
    <w:rsid w:val="00D52A45"/>
    <w:rsid w:val="00D531F2"/>
    <w:rsid w:val="00D53F1D"/>
    <w:rsid w:val="00D53FB9"/>
    <w:rsid w:val="00D5491D"/>
    <w:rsid w:val="00D57650"/>
    <w:rsid w:val="00D616FC"/>
    <w:rsid w:val="00D626C9"/>
    <w:rsid w:val="00D63740"/>
    <w:rsid w:val="00D654D2"/>
    <w:rsid w:val="00D67D5D"/>
    <w:rsid w:val="00D70A16"/>
    <w:rsid w:val="00D71F96"/>
    <w:rsid w:val="00D722F3"/>
    <w:rsid w:val="00D73285"/>
    <w:rsid w:val="00D7360C"/>
    <w:rsid w:val="00D748E8"/>
    <w:rsid w:val="00D753FC"/>
    <w:rsid w:val="00D76B2A"/>
    <w:rsid w:val="00D80079"/>
    <w:rsid w:val="00D80970"/>
    <w:rsid w:val="00D857AE"/>
    <w:rsid w:val="00D866EF"/>
    <w:rsid w:val="00D8683E"/>
    <w:rsid w:val="00D8685E"/>
    <w:rsid w:val="00D90976"/>
    <w:rsid w:val="00D914E9"/>
    <w:rsid w:val="00D93ABC"/>
    <w:rsid w:val="00D9577A"/>
    <w:rsid w:val="00DA138E"/>
    <w:rsid w:val="00DA33B3"/>
    <w:rsid w:val="00DA5B4C"/>
    <w:rsid w:val="00DA69FB"/>
    <w:rsid w:val="00DB2E16"/>
    <w:rsid w:val="00DB365C"/>
    <w:rsid w:val="00DB45B4"/>
    <w:rsid w:val="00DB541C"/>
    <w:rsid w:val="00DB711D"/>
    <w:rsid w:val="00DB79F9"/>
    <w:rsid w:val="00DC2805"/>
    <w:rsid w:val="00DC3E77"/>
    <w:rsid w:val="00DC537F"/>
    <w:rsid w:val="00DC5BFA"/>
    <w:rsid w:val="00DC666B"/>
    <w:rsid w:val="00DD0507"/>
    <w:rsid w:val="00DD0FF5"/>
    <w:rsid w:val="00DD3227"/>
    <w:rsid w:val="00DD3418"/>
    <w:rsid w:val="00DD44AF"/>
    <w:rsid w:val="00DD4662"/>
    <w:rsid w:val="00DE0F1D"/>
    <w:rsid w:val="00DE1327"/>
    <w:rsid w:val="00DE161B"/>
    <w:rsid w:val="00DE19AA"/>
    <w:rsid w:val="00DE2D24"/>
    <w:rsid w:val="00DE5DA2"/>
    <w:rsid w:val="00DE70E2"/>
    <w:rsid w:val="00DE7B75"/>
    <w:rsid w:val="00DF20A2"/>
    <w:rsid w:val="00DF3ADC"/>
    <w:rsid w:val="00DF4530"/>
    <w:rsid w:val="00DF55FF"/>
    <w:rsid w:val="00DF746B"/>
    <w:rsid w:val="00E0079D"/>
    <w:rsid w:val="00E015B4"/>
    <w:rsid w:val="00E0471E"/>
    <w:rsid w:val="00E04EE3"/>
    <w:rsid w:val="00E059E5"/>
    <w:rsid w:val="00E05C9F"/>
    <w:rsid w:val="00E06DA5"/>
    <w:rsid w:val="00E077B4"/>
    <w:rsid w:val="00E07C98"/>
    <w:rsid w:val="00E07E16"/>
    <w:rsid w:val="00E11932"/>
    <w:rsid w:val="00E1261A"/>
    <w:rsid w:val="00E12AB2"/>
    <w:rsid w:val="00E12F1A"/>
    <w:rsid w:val="00E155D7"/>
    <w:rsid w:val="00E208AB"/>
    <w:rsid w:val="00E211FF"/>
    <w:rsid w:val="00E22898"/>
    <w:rsid w:val="00E2326E"/>
    <w:rsid w:val="00E26D74"/>
    <w:rsid w:val="00E30A3F"/>
    <w:rsid w:val="00E30B28"/>
    <w:rsid w:val="00E311BA"/>
    <w:rsid w:val="00E355D4"/>
    <w:rsid w:val="00E35C87"/>
    <w:rsid w:val="00E3602B"/>
    <w:rsid w:val="00E4150E"/>
    <w:rsid w:val="00E416BD"/>
    <w:rsid w:val="00E42196"/>
    <w:rsid w:val="00E42FE4"/>
    <w:rsid w:val="00E43BCF"/>
    <w:rsid w:val="00E44F80"/>
    <w:rsid w:val="00E45D3F"/>
    <w:rsid w:val="00E52237"/>
    <w:rsid w:val="00E52C15"/>
    <w:rsid w:val="00E54CA7"/>
    <w:rsid w:val="00E55FA0"/>
    <w:rsid w:val="00E56190"/>
    <w:rsid w:val="00E568BC"/>
    <w:rsid w:val="00E56E37"/>
    <w:rsid w:val="00E571B3"/>
    <w:rsid w:val="00E57E15"/>
    <w:rsid w:val="00E628D5"/>
    <w:rsid w:val="00E63C7B"/>
    <w:rsid w:val="00E63D86"/>
    <w:rsid w:val="00E640BE"/>
    <w:rsid w:val="00E65070"/>
    <w:rsid w:val="00E65954"/>
    <w:rsid w:val="00E66815"/>
    <w:rsid w:val="00E714A5"/>
    <w:rsid w:val="00E738BC"/>
    <w:rsid w:val="00E75895"/>
    <w:rsid w:val="00E75DCF"/>
    <w:rsid w:val="00E7679A"/>
    <w:rsid w:val="00E838AC"/>
    <w:rsid w:val="00E84343"/>
    <w:rsid w:val="00E8494B"/>
    <w:rsid w:val="00E84A3D"/>
    <w:rsid w:val="00E855B5"/>
    <w:rsid w:val="00E8590B"/>
    <w:rsid w:val="00E86C21"/>
    <w:rsid w:val="00E9078B"/>
    <w:rsid w:val="00E91905"/>
    <w:rsid w:val="00E926E2"/>
    <w:rsid w:val="00E939E9"/>
    <w:rsid w:val="00E9580C"/>
    <w:rsid w:val="00E963C5"/>
    <w:rsid w:val="00E97E51"/>
    <w:rsid w:val="00EA09BA"/>
    <w:rsid w:val="00EA315D"/>
    <w:rsid w:val="00EA3E35"/>
    <w:rsid w:val="00EA496E"/>
    <w:rsid w:val="00EA594C"/>
    <w:rsid w:val="00EA666A"/>
    <w:rsid w:val="00EA6E68"/>
    <w:rsid w:val="00EB1956"/>
    <w:rsid w:val="00EB25DB"/>
    <w:rsid w:val="00EB2F5D"/>
    <w:rsid w:val="00EB34D5"/>
    <w:rsid w:val="00EB4DF8"/>
    <w:rsid w:val="00EB6CAA"/>
    <w:rsid w:val="00EC0E67"/>
    <w:rsid w:val="00EC1D4D"/>
    <w:rsid w:val="00EC1E9B"/>
    <w:rsid w:val="00EC2B02"/>
    <w:rsid w:val="00EC301C"/>
    <w:rsid w:val="00EC3D1E"/>
    <w:rsid w:val="00EC47E4"/>
    <w:rsid w:val="00EC53C7"/>
    <w:rsid w:val="00EC5C1A"/>
    <w:rsid w:val="00EC672B"/>
    <w:rsid w:val="00EC6F29"/>
    <w:rsid w:val="00EC7A81"/>
    <w:rsid w:val="00EC7E62"/>
    <w:rsid w:val="00ED1365"/>
    <w:rsid w:val="00ED1E39"/>
    <w:rsid w:val="00ED56DF"/>
    <w:rsid w:val="00ED5E44"/>
    <w:rsid w:val="00ED66E9"/>
    <w:rsid w:val="00EE0224"/>
    <w:rsid w:val="00EE042F"/>
    <w:rsid w:val="00EE0BE1"/>
    <w:rsid w:val="00EE16E5"/>
    <w:rsid w:val="00EE4861"/>
    <w:rsid w:val="00EE728D"/>
    <w:rsid w:val="00EE77C1"/>
    <w:rsid w:val="00EF226C"/>
    <w:rsid w:val="00EF49A5"/>
    <w:rsid w:val="00EF4E94"/>
    <w:rsid w:val="00EF502C"/>
    <w:rsid w:val="00EF5359"/>
    <w:rsid w:val="00EF5A45"/>
    <w:rsid w:val="00EF5BDE"/>
    <w:rsid w:val="00EF7A78"/>
    <w:rsid w:val="00EF7E58"/>
    <w:rsid w:val="00F0103E"/>
    <w:rsid w:val="00F01C45"/>
    <w:rsid w:val="00F026E3"/>
    <w:rsid w:val="00F027F7"/>
    <w:rsid w:val="00F034C0"/>
    <w:rsid w:val="00F03545"/>
    <w:rsid w:val="00F03AEB"/>
    <w:rsid w:val="00F04B68"/>
    <w:rsid w:val="00F06925"/>
    <w:rsid w:val="00F07AFF"/>
    <w:rsid w:val="00F10BDD"/>
    <w:rsid w:val="00F1104F"/>
    <w:rsid w:val="00F1216F"/>
    <w:rsid w:val="00F121DE"/>
    <w:rsid w:val="00F15C33"/>
    <w:rsid w:val="00F15E66"/>
    <w:rsid w:val="00F160B5"/>
    <w:rsid w:val="00F16602"/>
    <w:rsid w:val="00F177D7"/>
    <w:rsid w:val="00F204F5"/>
    <w:rsid w:val="00F21A6B"/>
    <w:rsid w:val="00F21CC6"/>
    <w:rsid w:val="00F23850"/>
    <w:rsid w:val="00F23C64"/>
    <w:rsid w:val="00F30938"/>
    <w:rsid w:val="00F30C32"/>
    <w:rsid w:val="00F33077"/>
    <w:rsid w:val="00F33BB1"/>
    <w:rsid w:val="00F3409D"/>
    <w:rsid w:val="00F35C52"/>
    <w:rsid w:val="00F36784"/>
    <w:rsid w:val="00F37052"/>
    <w:rsid w:val="00F37191"/>
    <w:rsid w:val="00F37FFE"/>
    <w:rsid w:val="00F4025A"/>
    <w:rsid w:val="00F42855"/>
    <w:rsid w:val="00F42A26"/>
    <w:rsid w:val="00F43CFB"/>
    <w:rsid w:val="00F43D5F"/>
    <w:rsid w:val="00F44954"/>
    <w:rsid w:val="00F46460"/>
    <w:rsid w:val="00F46F05"/>
    <w:rsid w:val="00F511CC"/>
    <w:rsid w:val="00F52166"/>
    <w:rsid w:val="00F521EC"/>
    <w:rsid w:val="00F53237"/>
    <w:rsid w:val="00F549D4"/>
    <w:rsid w:val="00F55499"/>
    <w:rsid w:val="00F566AF"/>
    <w:rsid w:val="00F56D70"/>
    <w:rsid w:val="00F606F7"/>
    <w:rsid w:val="00F60711"/>
    <w:rsid w:val="00F629D1"/>
    <w:rsid w:val="00F63032"/>
    <w:rsid w:val="00F637D0"/>
    <w:rsid w:val="00F64772"/>
    <w:rsid w:val="00F64D54"/>
    <w:rsid w:val="00F65055"/>
    <w:rsid w:val="00F6605B"/>
    <w:rsid w:val="00F704D5"/>
    <w:rsid w:val="00F73764"/>
    <w:rsid w:val="00F742EF"/>
    <w:rsid w:val="00F74F12"/>
    <w:rsid w:val="00F7725E"/>
    <w:rsid w:val="00F81F42"/>
    <w:rsid w:val="00F822BC"/>
    <w:rsid w:val="00F832DD"/>
    <w:rsid w:val="00F83DA9"/>
    <w:rsid w:val="00F8401E"/>
    <w:rsid w:val="00F871B5"/>
    <w:rsid w:val="00F9160E"/>
    <w:rsid w:val="00F922DA"/>
    <w:rsid w:val="00F92A47"/>
    <w:rsid w:val="00F92A61"/>
    <w:rsid w:val="00F95F94"/>
    <w:rsid w:val="00F9779D"/>
    <w:rsid w:val="00FA13F0"/>
    <w:rsid w:val="00FA17FB"/>
    <w:rsid w:val="00FA19C5"/>
    <w:rsid w:val="00FA2201"/>
    <w:rsid w:val="00FA2BCC"/>
    <w:rsid w:val="00FA3D7A"/>
    <w:rsid w:val="00FA42DC"/>
    <w:rsid w:val="00FA4A7B"/>
    <w:rsid w:val="00FA6E23"/>
    <w:rsid w:val="00FA76AF"/>
    <w:rsid w:val="00FB0B60"/>
    <w:rsid w:val="00FB2B4F"/>
    <w:rsid w:val="00FB308D"/>
    <w:rsid w:val="00FB3CB2"/>
    <w:rsid w:val="00FB3F43"/>
    <w:rsid w:val="00FB3FF9"/>
    <w:rsid w:val="00FB5CD5"/>
    <w:rsid w:val="00FC070E"/>
    <w:rsid w:val="00FC0BC4"/>
    <w:rsid w:val="00FC2215"/>
    <w:rsid w:val="00FC3A69"/>
    <w:rsid w:val="00FC59F6"/>
    <w:rsid w:val="00FC6477"/>
    <w:rsid w:val="00FC7E59"/>
    <w:rsid w:val="00FD1C8A"/>
    <w:rsid w:val="00FD3228"/>
    <w:rsid w:val="00FD4075"/>
    <w:rsid w:val="00FD40E5"/>
    <w:rsid w:val="00FD4BE3"/>
    <w:rsid w:val="00FD607F"/>
    <w:rsid w:val="00FD6B6E"/>
    <w:rsid w:val="00FE06EF"/>
    <w:rsid w:val="00FE1D68"/>
    <w:rsid w:val="00FE23E3"/>
    <w:rsid w:val="00FE2E16"/>
    <w:rsid w:val="00FE549A"/>
    <w:rsid w:val="00FE6A70"/>
    <w:rsid w:val="00FE7F59"/>
    <w:rsid w:val="00FF0049"/>
    <w:rsid w:val="00FF15DF"/>
    <w:rsid w:val="00FF2715"/>
    <w:rsid w:val="00FF288E"/>
    <w:rsid w:val="00FF3BA7"/>
    <w:rsid w:val="00FF43DB"/>
    <w:rsid w:val="00FF4A12"/>
    <w:rsid w:val="00FF74FD"/>
    <w:rsid w:val="00FF7FDC"/>
    <w:rsid w:val="0B38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6D7722"/>
  <w15:docId w15:val="{21293688-C0A0-40CB-85C5-19C817D4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B7496B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titul">
    <w:name w:val="Subtitle"/>
    <w:basedOn w:val="Normln"/>
    <w:next w:val="Normln"/>
    <w:link w:val="Podtitul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982E2E"/>
    <w:rPr>
      <w:rFonts w:eastAsiaTheme="minorEastAsia"/>
      <w:color w:val="5A5A5A" w:themeColor="text1" w:themeTint="A5"/>
      <w:spacing w:val="15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175C2B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C0288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B2ADC"/>
    <w:rPr>
      <w:color w:val="0099CD" w:themeColor="followedHyperlink"/>
      <w:u w:val="single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7B4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4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7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0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82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0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12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433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38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51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csob" TargetMode="External"/><Relationship Id="rId2" Type="http://schemas.openxmlformats.org/officeDocument/2006/relationships/hyperlink" Target="https://www.facebook.com/csob" TargetMode="External"/><Relationship Id="rId1" Type="http://schemas.openxmlformats.org/officeDocument/2006/relationships/hyperlink" Target="https://www.youtube.com/channel/UCCRLevEhack4M8nKdO4JJkA" TargetMode="External"/><Relationship Id="rId5" Type="http://schemas.openxmlformats.org/officeDocument/2006/relationships/hyperlink" Target="http://www.csob.cz/portal/csob/servis-pro-media" TargetMode="External"/><Relationship Id="rId4" Type="http://schemas.openxmlformats.org/officeDocument/2006/relationships/hyperlink" Target="https://twitter.com/CSOB_C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atrik.madle@csob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eg"/><Relationship Id="rId6" Type="http://schemas.openxmlformats.org/officeDocument/2006/relationships/hyperlink" Target="mailto:patrik.madle@csob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ED3FFF4C0A843B32AC5AC9B291370" ma:contentTypeVersion="11" ma:contentTypeDescription="Create a new document." ma:contentTypeScope="" ma:versionID="160d3b3bed1520b0e7cee52a1a32c7ea">
  <xsd:schema xmlns:xsd="http://www.w3.org/2001/XMLSchema" xmlns:xs="http://www.w3.org/2001/XMLSchema" xmlns:p="http://schemas.microsoft.com/office/2006/metadata/properties" xmlns:ns3="a9d3afbe-8a4f-496e-8598-77aa6892ca67" xmlns:ns4="2ca18f29-653f-4859-bc21-e41c1fa27a26" targetNamespace="http://schemas.microsoft.com/office/2006/metadata/properties" ma:root="true" ma:fieldsID="a79dcb7d8bb248120a99c603e99212f8" ns3:_="" ns4:_="">
    <xsd:import namespace="a9d3afbe-8a4f-496e-8598-77aa6892ca67"/>
    <xsd:import namespace="2ca18f29-653f-4859-bc21-e41c1fa27a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3afbe-8a4f-496e-8598-77aa6892ca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18f29-653f-4859-bc21-e41c1fa27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9d3afbe-8a4f-496e-8598-77aa6892ca67">
      <UserInfo>
        <DisplayName>Irena Buřívalová</DisplayName>
        <AccountId>57</AccountId>
        <AccountType/>
      </UserInfo>
      <UserInfo>
        <DisplayName>Tomáš Zimmermann</DisplayName>
        <AccountId>62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EEAEB-0FB5-4EB2-B585-3755EBBFC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3afbe-8a4f-496e-8598-77aa6892ca67"/>
    <ds:schemaRef ds:uri="2ca18f29-653f-4859-bc21-e41c1fa27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  <ds:schemaRef ds:uri="a9d3afbe-8a4f-496e-8598-77aa6892ca67"/>
  </ds:schemaRefs>
</ds:datastoreItem>
</file>

<file path=customXml/itemProps3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AA9D06-2C80-4E09-AE9F-D043E4755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3</TotalTime>
  <Pages>2</Pages>
  <Words>432</Words>
  <Characters>2419</Characters>
  <Application>Microsoft Office Word</Application>
  <DocSecurity>0</DocSecurity>
  <Lines>54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patrik.madle@csob.cz</dc:creator>
  <cp:lastModifiedBy>MADLE Patrik</cp:lastModifiedBy>
  <cp:revision>3</cp:revision>
  <cp:lastPrinted>2020-06-15T10:44:00Z</cp:lastPrinted>
  <dcterms:created xsi:type="dcterms:W3CDTF">2020-06-16T11:14:00Z</dcterms:created>
  <dcterms:modified xsi:type="dcterms:W3CDTF">2020-06-16T11:31:00Z</dcterms:modified>
  <cp:category>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classifiedOn="2020-06-16T13:14:40.5318302</vt:lpwstr>
  </property>
  <property fmtid="{D5CDD505-2E9C-101B-9397-08002B2CF9AE}" pid="3" name="CSOB-DocumentTagging.ClassificationMark.P01">
    <vt:lpwstr>+02:00" showPrintedBy="false" showPrintDate="false" language="en" ApplicationVersion="Microsoft Word, 15.0" addinVersion="5.10.4.22" template="CSOB"&gt;&lt;history bulk="false" class="Public" code="C0" user="SADIL Jan" date="2020-06-16T13:14:40.533828+02:0</vt:lpwstr>
  </property>
  <property fmtid="{D5CDD505-2E9C-101B-9397-08002B2CF9AE}" pid="4" name="CSOB-DocumentTagging.ClassificationMark.P02">
    <vt:lpwstr>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0x010100F96ED3FFF4C0A843B32AC5AC9B291370</vt:lpwstr>
  </property>
  <property fmtid="{D5CDD505-2E9C-101B-9397-08002B2CF9AE}" pid="9" name="csobl-DocumentTagging.ClassificationMark.P00">
    <vt:lpwstr>&lt;ClassificationMark xmlns:xsi="http://www.w3.org/2001/XMLSchema-instance" xmlns:xsd="http://www.w3.org/2001/XMLSchema" margin="NaN" class="C1" owner="Dederová Nelly" position="TopLeft" marginX="0" marginY="0" classifiedOn="2020-03-02T15:45:27.004087+</vt:lpwstr>
  </property>
  <property fmtid="{D5CDD505-2E9C-101B-9397-08002B2CF9AE}" pid="10" name="csobl-DocumentTagging.ClassificationMark.P01">
    <vt:lpwstr>01:00" showPrintedBy="false" showPrintDate="false" language="cs" ApplicationVersion="Microsoft Word, 16.0" addinVersion="5.8.5.0" template="CSOB"&gt;&lt;history bulk="false" class="ČSOBL – Interní" code="C1" user="NEUVIRTH Petr" date="2020-03-02T15:45:27.0</vt:lpwstr>
  </property>
  <property fmtid="{D5CDD505-2E9C-101B-9397-08002B2CF9AE}" pid="11" name="csobl-DocumentTagging.ClassificationMark.P02">
    <vt:lpwstr>04087+01:00" /&gt;&lt;recipients /&gt;&lt;documentOwners /&gt;&lt;/ClassificationMark&gt;</vt:lpwstr>
  </property>
  <property fmtid="{D5CDD505-2E9C-101B-9397-08002B2CF9AE}" pid="12" name="csobl-DocumentTagging.ClassificationMark">
    <vt:lpwstr>￼PARTS:3</vt:lpwstr>
  </property>
  <property fmtid="{D5CDD505-2E9C-101B-9397-08002B2CF9AE}" pid="13" name="csobl-DocumentClasification">
    <vt:lpwstr>ČSOBL – Interní</vt:lpwstr>
  </property>
  <property fmtid="{D5CDD505-2E9C-101B-9397-08002B2CF9AE}" pid="14" name="csobl-DLP">
    <vt:lpwstr>csobl-DLP:TAG_SEC_C1</vt:lpwstr>
  </property>
</Properties>
</file>